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423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591"/>
        <w:gridCol w:w="630"/>
        <w:gridCol w:w="4683"/>
        <w:gridCol w:w="447"/>
      </w:tblGrid>
      <w:tr w:rsidR="00A00BFF" w14:paraId="14BB06F6" w14:textId="77777777" w:rsidTr="00A00BFF">
        <w:trPr>
          <w:trHeight w:val="6768"/>
        </w:trPr>
        <w:tc>
          <w:tcPr>
            <w:tcW w:w="2217" w:type="pct"/>
          </w:tcPr>
          <w:p w14:paraId="5C3197BE" w14:textId="64A3A3DE" w:rsidR="00A00BFF" w:rsidRPr="000E42D9" w:rsidRDefault="00A00BFF" w:rsidP="00805BD9">
            <w:pPr>
              <w:rPr>
                <w:b/>
                <w:bCs/>
                <w:sz w:val="28"/>
                <w:szCs w:val="28"/>
              </w:rPr>
            </w:pPr>
            <w:r w:rsidRPr="000E42D9">
              <w:rPr>
                <w:b/>
                <w:bCs/>
                <w:sz w:val="28"/>
                <w:szCs w:val="28"/>
              </w:rPr>
              <w:t xml:space="preserve">Looking for a </w:t>
            </w:r>
            <w:r w:rsidRPr="000E42D9">
              <w:rPr>
                <w:b/>
                <w:bCs/>
                <w:color w:val="92278F" w:themeColor="accent1"/>
                <w:sz w:val="28"/>
                <w:szCs w:val="28"/>
              </w:rPr>
              <w:t xml:space="preserve">MAY TERM </w:t>
            </w:r>
            <w:r w:rsidRPr="000E42D9">
              <w:rPr>
                <w:b/>
                <w:bCs/>
                <w:sz w:val="28"/>
                <w:szCs w:val="28"/>
              </w:rPr>
              <w:t xml:space="preserve">class? Check out Professor Malaklou’s </w:t>
            </w:r>
            <w:r w:rsidRPr="000E42D9">
              <w:rPr>
                <w:b/>
                <w:bCs/>
                <w:color w:val="92278F" w:themeColor="accent1"/>
                <w:sz w:val="28"/>
                <w:szCs w:val="28"/>
              </w:rPr>
              <w:t xml:space="preserve">“Gender, Sexuality, and BLM” </w:t>
            </w:r>
            <w:r w:rsidRPr="000E42D9">
              <w:rPr>
                <w:b/>
                <w:bCs/>
                <w:sz w:val="28"/>
                <w:szCs w:val="28"/>
              </w:rPr>
              <w:t>course, which meets MTWRF 10AM – 12:30PM in Draper 106.</w:t>
            </w:r>
          </w:p>
          <w:p w14:paraId="50F92EAE" w14:textId="77777777" w:rsidR="00A00BFF" w:rsidRDefault="00A00BFF" w:rsidP="00722CA6">
            <w:r>
              <w:rPr>
                <w:b/>
                <w:bCs/>
                <w:color w:val="002060"/>
              </w:rPr>
              <w:t>COURSE DESCRIPTION:</w:t>
            </w:r>
            <w:r w:rsidRPr="00A71711">
              <w:t xml:space="preserve"> </w:t>
            </w:r>
          </w:p>
          <w:p w14:paraId="46F56461" w14:textId="6C429273" w:rsidR="00A00BFF" w:rsidRPr="00CD20FB" w:rsidRDefault="00A00BFF" w:rsidP="00722CA6">
            <w:pPr>
              <w:rPr>
                <w:rFonts w:eastAsia="Times New Roman"/>
                <w:i/>
              </w:rPr>
            </w:pPr>
            <w:r>
              <w:t>Students will ask questions like:</w:t>
            </w:r>
            <w:r>
              <w:rPr>
                <w:rFonts w:eastAsia="Times New Roman"/>
              </w:rPr>
              <w:t xml:space="preserve"> </w:t>
            </w:r>
            <w:r w:rsidRPr="00A71711">
              <w:rPr>
                <w:rFonts w:eastAsia="Times New Roman"/>
                <w:i/>
              </w:rPr>
              <w:t>Do black lives matter? Can life matter if it is black? How is black life</w:t>
            </w:r>
            <w:r>
              <w:rPr>
                <w:rFonts w:eastAsia="Times New Roman"/>
                <w:i/>
              </w:rPr>
              <w:t xml:space="preserve"> that doesn’t matter</w:t>
            </w:r>
            <w:r w:rsidRPr="00A71711">
              <w:rPr>
                <w:rFonts w:eastAsia="Times New Roman"/>
                <w:i/>
              </w:rPr>
              <w:t xml:space="preserve"> </w:t>
            </w:r>
            <w:r>
              <w:rPr>
                <w:rFonts w:eastAsia="Times New Roman"/>
                <w:i/>
              </w:rPr>
              <w:t xml:space="preserve">sexed and/or </w:t>
            </w:r>
            <w:r w:rsidRPr="00A71711">
              <w:rPr>
                <w:rFonts w:eastAsia="Times New Roman"/>
                <w:i/>
              </w:rPr>
              <w:t>gendered?</w:t>
            </w:r>
          </w:p>
          <w:p w14:paraId="469AA8C5" w14:textId="77777777" w:rsidR="00A00BFF" w:rsidRPr="000E42D9" w:rsidRDefault="00A00BFF" w:rsidP="00722CA6">
            <w:pPr>
              <w:rPr>
                <w:sz w:val="2"/>
                <w:szCs w:val="2"/>
              </w:rPr>
            </w:pPr>
            <w:r w:rsidRPr="00805BD9">
              <w:rPr>
                <w:b/>
                <w:bCs/>
                <w:color w:val="002060"/>
              </w:rPr>
              <w:t>WHAT STUDENTS SAY:</w:t>
            </w:r>
            <w:r w:rsidRPr="00805BD9">
              <w:rPr>
                <w:color w:val="002060"/>
              </w:rPr>
              <w:t xml:space="preserve"> </w:t>
            </w:r>
            <w:r>
              <w:rPr>
                <w:color w:val="002060"/>
              </w:rPr>
              <w:br/>
            </w:r>
          </w:p>
          <w:p w14:paraId="032B80D2" w14:textId="1B66821F" w:rsidR="00A00BFF" w:rsidRDefault="00A00BFF" w:rsidP="00722CA6">
            <w:r>
              <w:t>“I learned so much in this course and…it has helped me become […] better at thinking diversely and critically. I can honestly say that I feel like this course made me a better person.”</w:t>
            </w:r>
          </w:p>
          <w:p w14:paraId="4514B9F5" w14:textId="0DA0D717" w:rsidR="00A00BFF" w:rsidRDefault="00A00BFF" w:rsidP="00722CA6">
            <w:r>
              <w:t>“I had no idea what this course would be like when I started. It ended up being one of the most interesting and stimulating classes I have taken this semester.”</w:t>
            </w:r>
          </w:p>
        </w:tc>
        <w:tc>
          <w:tcPr>
            <w:tcW w:w="304" w:type="pct"/>
          </w:tcPr>
          <w:p w14:paraId="472EB3DC" w14:textId="291A1563" w:rsidR="00A00BFF" w:rsidRDefault="008B37EA" w:rsidP="00BC3F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3E9D3F" wp14:editId="5F196FF8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1223478</wp:posOffset>
                      </wp:positionV>
                      <wp:extent cx="3645535" cy="4125595"/>
                      <wp:effectExtent l="12700" t="12700" r="24765" b="2730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5535" cy="412559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54079A1D" w14:textId="77777777" w:rsidR="008B37EA" w:rsidRPr="008B37EA" w:rsidRDefault="008B37EA" w:rsidP="00A00BFF">
                                  <w:pPr>
                                    <w:pStyle w:val="Subtitle"/>
                                    <w:jc w:val="center"/>
                                    <w:rPr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3106C17" w14:textId="3A9A7F04" w:rsidR="00A00BFF" w:rsidRPr="00A00BFF" w:rsidRDefault="0073357A" w:rsidP="00A00BFF">
                                  <w:pPr>
                                    <w:pStyle w:val="Subtitle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----------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00BFF" w:rsidRPr="00A00BFF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INTRODUCING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----------</w:t>
                                  </w:r>
                                </w:p>
                                <w:p w14:paraId="780F5A09" w14:textId="5EBB2123" w:rsidR="00A00BFF" w:rsidRPr="00A00BFF" w:rsidRDefault="00A00BFF" w:rsidP="00A00BFF">
                                  <w:pPr>
                                    <w:pStyle w:val="Title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00BFF">
                                    <w:rPr>
                                      <w:sz w:val="40"/>
                                      <w:szCs w:val="40"/>
                                    </w:rPr>
                                    <w:t>COLLOQUIUM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series</w:t>
                                  </w:r>
                                </w:p>
                                <w:p w14:paraId="7FFE077F" w14:textId="49E3BD25" w:rsidR="00A00BFF" w:rsidRPr="00A00BFF" w:rsidRDefault="00A00BFF" w:rsidP="00A00BF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00BFF">
                                    <w:rPr>
                                      <w:b/>
                                      <w:bCs/>
                                    </w:rPr>
                                    <w:t>Join us</w:t>
                                  </w:r>
                                  <w:r w:rsidR="0073357A">
                                    <w:rPr>
                                      <w:b/>
                                      <w:bCs/>
                                    </w:rPr>
                                    <w:t xml:space="preserve"> once a month</w:t>
                                  </w:r>
                                  <w:r w:rsidRPr="00A00BFF">
                                    <w:rPr>
                                      <w:b/>
                                      <w:bCs/>
                                    </w:rPr>
                                    <w:t xml:space="preserve"> for a brown bag lunch</w:t>
                                  </w:r>
                                  <w:r w:rsidR="0073357A">
                                    <w:rPr>
                                      <w:b/>
                                      <w:bCs/>
                                    </w:rPr>
                                    <w:t xml:space="preserve"> between 12-1pm in Draper 106</w:t>
                                  </w:r>
                                  <w:r w:rsidRPr="00A00BFF">
                                    <w:rPr>
                                      <w:b/>
                                      <w:bCs/>
                                    </w:rPr>
                                    <w:t xml:space="preserve"> to discuss:</w:t>
                                  </w:r>
                                </w:p>
                                <w:p w14:paraId="4F7299A2" w14:textId="77777777" w:rsidR="00A00BFF" w:rsidRDefault="00A00BFF" w:rsidP="00A00BFF">
                                  <w:r w:rsidRPr="009D4FC2"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  <w:t>Feb. 12:</w:t>
                                  </w:r>
                                  <w:r w:rsidRPr="009D4FC2"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>
                                    <w:t>Changes to the WGS curriculum</w:t>
                                  </w:r>
                                </w:p>
                                <w:p w14:paraId="7A7CB77C" w14:textId="77777777" w:rsidR="00A00BFF" w:rsidRDefault="00A00BFF" w:rsidP="00A00BFF">
                                  <w:r w:rsidRPr="009D4FC2"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  <w:t>March 25:</w:t>
                                  </w:r>
                                  <w:r w:rsidRPr="009D4FC2"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>
                                    <w:t>Insight from the first WGS graduate</w:t>
                                  </w:r>
                                </w:p>
                                <w:p w14:paraId="1D9815DF" w14:textId="24DF89AE" w:rsidR="00A00BFF" w:rsidRDefault="00A00BFF" w:rsidP="00A00BFF">
                                  <w:r w:rsidRPr="009D4FC2"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  <w:t>April 8:</w:t>
                                  </w:r>
                                  <w:r w:rsidRPr="009D4FC2"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>
                                    <w:t>Feminist entrepreneurship</w:t>
                                  </w:r>
                                  <w:r w:rsidR="008B37EA">
                                    <w:t xml:space="preserve"> and empowerment</w:t>
                                  </w:r>
                                </w:p>
                                <w:p w14:paraId="5C4F604D" w14:textId="77777777" w:rsidR="00A00BFF" w:rsidRPr="008B37EA" w:rsidRDefault="00A00BFF" w:rsidP="00A00BFF">
                                  <w:pPr>
                                    <w:pStyle w:val="Subtitle"/>
                                    <w:jc w:val="center"/>
                                    <w:rPr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049F54AB" w14:textId="77777777" w:rsidR="00A00BFF" w:rsidRPr="00A00BFF" w:rsidRDefault="00A00BFF" w:rsidP="00A00BFF">
                                  <w:pPr>
                                    <w:pStyle w:val="Title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Evening with an activist series</w:t>
                                  </w:r>
                                </w:p>
                                <w:p w14:paraId="6F7FDFFC" w14:textId="77777777" w:rsidR="00A00BFF" w:rsidRPr="00A00BFF" w:rsidRDefault="00A00BFF" w:rsidP="00A00BF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00BFF">
                                    <w:rPr>
                                      <w:b/>
                                      <w:bCs/>
                                    </w:rPr>
                                    <w:t xml:space="preserve">Join us for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the first ‘Evening with an Activist’ event featuring Berea College student </w:t>
                                  </w:r>
                                  <w:r w:rsidRPr="008B37EA"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  <w:t>Azis Toktobaev,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who will speak about queer activism in Kyrgyzstan.</w:t>
                                  </w:r>
                                </w:p>
                                <w:p w14:paraId="5A561CE8" w14:textId="48B06354" w:rsidR="00A00BFF" w:rsidRPr="009D4FC2" w:rsidRDefault="00A00BFF" w:rsidP="00A00BFF">
                                  <w:pPr>
                                    <w:jc w:val="center"/>
                                    <w:rPr>
                                      <w:color w:val="002060"/>
                                    </w:rPr>
                                  </w:pPr>
                                  <w:r w:rsidRPr="009D4FC2"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  <w:t>February 19</w:t>
                                  </w:r>
                                  <w:r w:rsidRPr="009D4FC2">
                                    <w:rPr>
                                      <w:b/>
                                      <w:bCs/>
                                      <w:color w:val="002060"/>
                                      <w:vertAlign w:val="superscript"/>
                                    </w:rPr>
                                    <w:t>th</w:t>
                                  </w:r>
                                  <w:r w:rsidRPr="009D4FC2">
                                    <w:rPr>
                                      <w:b/>
                                      <w:bCs/>
                                      <w:color w:val="002060"/>
                                    </w:rPr>
                                    <w:t xml:space="preserve"> 5-6pm in Draper 106</w:t>
                                  </w:r>
                                </w:p>
                                <w:p w14:paraId="3E63A66B" w14:textId="77777777" w:rsidR="00A00BFF" w:rsidRDefault="00A00B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3E9D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8.5pt;margin-top:96.35pt;width:287.05pt;height:32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" filled="f" strokecolor="#002060" strokeweight="3pt">
                      <v:textbox>
                        <w:txbxContent>
                          <w:p w14:paraId="54079A1D" w14:textId="77777777" w:rsidR="008B37EA" w:rsidRPr="008B37EA" w:rsidRDefault="008B37EA" w:rsidP="00A00BFF">
                            <w:pPr>
                              <w:pStyle w:val="Subtitle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13106C17" w14:textId="3A9A7F04" w:rsidR="00A00BFF" w:rsidRPr="00A00BFF" w:rsidRDefault="0073357A" w:rsidP="00A00BFF">
                            <w:pPr>
                              <w:pStyle w:val="Subtitle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----------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0BFF" w:rsidRPr="00A00BF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INTRODUCING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----------</w:t>
                            </w:r>
                          </w:p>
                          <w:p w14:paraId="780F5A09" w14:textId="5EBB2123" w:rsidR="00A00BFF" w:rsidRPr="00A00BFF" w:rsidRDefault="00A00BFF" w:rsidP="00A00BFF">
                            <w:pPr>
                              <w:pStyle w:val="Title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00BFF">
                              <w:rPr>
                                <w:sz w:val="40"/>
                                <w:szCs w:val="40"/>
                              </w:rPr>
                              <w:t>COLLOQUIUM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series</w:t>
                            </w:r>
                          </w:p>
                          <w:p w14:paraId="7FFE077F" w14:textId="49E3BD25" w:rsidR="00A00BFF" w:rsidRPr="00A00BFF" w:rsidRDefault="00A00BFF" w:rsidP="00A00BF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00BFF">
                              <w:rPr>
                                <w:b/>
                                <w:bCs/>
                              </w:rPr>
                              <w:t>Join us</w:t>
                            </w:r>
                            <w:r w:rsidR="0073357A">
                              <w:rPr>
                                <w:b/>
                                <w:bCs/>
                              </w:rPr>
                              <w:t xml:space="preserve"> once a month</w:t>
                            </w:r>
                            <w:r w:rsidRPr="00A00BFF">
                              <w:rPr>
                                <w:b/>
                                <w:bCs/>
                              </w:rPr>
                              <w:t xml:space="preserve"> for a brown bag lunch</w:t>
                            </w:r>
                            <w:r w:rsidR="0073357A">
                              <w:rPr>
                                <w:b/>
                                <w:bCs/>
                              </w:rPr>
                              <w:t xml:space="preserve"> between 12-1pm in Draper 106</w:t>
                            </w:r>
                            <w:r w:rsidRPr="00A00BFF">
                              <w:rPr>
                                <w:b/>
                                <w:bCs/>
                              </w:rPr>
                              <w:t xml:space="preserve"> to discuss:</w:t>
                            </w:r>
                          </w:p>
                          <w:p w14:paraId="4F7299A2" w14:textId="77777777" w:rsidR="00A00BFF" w:rsidRDefault="00A00BFF" w:rsidP="00A00BFF">
                            <w:r w:rsidRPr="009D4FC2">
                              <w:rPr>
                                <w:b/>
                                <w:bCs/>
                                <w:color w:val="002060"/>
                              </w:rPr>
                              <w:t>Feb. 12:</w:t>
                            </w:r>
                            <w:r w:rsidRPr="009D4FC2">
                              <w:rPr>
                                <w:color w:val="002060"/>
                              </w:rPr>
                              <w:t xml:space="preserve"> </w:t>
                            </w:r>
                            <w:r>
                              <w:t>Changes to the WGS curriculum</w:t>
                            </w:r>
                          </w:p>
                          <w:p w14:paraId="7A7CB77C" w14:textId="77777777" w:rsidR="00A00BFF" w:rsidRDefault="00A00BFF" w:rsidP="00A00BFF">
                            <w:r w:rsidRPr="009D4FC2">
                              <w:rPr>
                                <w:b/>
                                <w:bCs/>
                                <w:color w:val="002060"/>
                              </w:rPr>
                              <w:t>March 25:</w:t>
                            </w:r>
                            <w:r w:rsidRPr="009D4FC2">
                              <w:rPr>
                                <w:color w:val="002060"/>
                              </w:rPr>
                              <w:t xml:space="preserve"> </w:t>
                            </w:r>
                            <w:r>
                              <w:t>Insight from the first WGS graduate</w:t>
                            </w:r>
                          </w:p>
                          <w:p w14:paraId="1D9815DF" w14:textId="24DF89AE" w:rsidR="00A00BFF" w:rsidRDefault="00A00BFF" w:rsidP="00A00BFF">
                            <w:r w:rsidRPr="009D4FC2">
                              <w:rPr>
                                <w:b/>
                                <w:bCs/>
                                <w:color w:val="002060"/>
                              </w:rPr>
                              <w:t>April 8:</w:t>
                            </w:r>
                            <w:r w:rsidRPr="009D4FC2">
                              <w:rPr>
                                <w:color w:val="002060"/>
                              </w:rPr>
                              <w:t xml:space="preserve"> </w:t>
                            </w:r>
                            <w:r>
                              <w:t>Feminist entrepreneurship</w:t>
                            </w:r>
                            <w:r w:rsidR="008B37EA">
                              <w:t xml:space="preserve"> and empowerment</w:t>
                            </w:r>
                          </w:p>
                          <w:p w14:paraId="5C4F604D" w14:textId="77777777" w:rsidR="00A00BFF" w:rsidRPr="008B37EA" w:rsidRDefault="00A00BFF" w:rsidP="00A00BFF">
                            <w:pPr>
                              <w:pStyle w:val="Subtitle"/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049F54AB" w14:textId="77777777" w:rsidR="00A00BFF" w:rsidRPr="00A00BFF" w:rsidRDefault="00A00BFF" w:rsidP="00A00BFF">
                            <w:pPr>
                              <w:pStyle w:val="Title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Evening with an activist series</w:t>
                            </w:r>
                          </w:p>
                          <w:p w14:paraId="6F7FDFFC" w14:textId="77777777" w:rsidR="00A00BFF" w:rsidRPr="00A00BFF" w:rsidRDefault="00A00BFF" w:rsidP="00A00BF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00BFF">
                              <w:rPr>
                                <w:b/>
                                <w:bCs/>
                              </w:rPr>
                              <w:t xml:space="preserve">Join us for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the first ‘Evening with an Activist’ event featuring Berea College student </w:t>
                            </w:r>
                            <w:r w:rsidRPr="008B37EA">
                              <w:rPr>
                                <w:b/>
                                <w:bCs/>
                                <w:color w:val="002060"/>
                              </w:rPr>
                              <w:t>Azis Toktobaev,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who will speak about queer activism in Kyrgyzstan.</w:t>
                            </w:r>
                          </w:p>
                          <w:p w14:paraId="5A561CE8" w14:textId="48B06354" w:rsidR="00A00BFF" w:rsidRPr="009D4FC2" w:rsidRDefault="00A00BFF" w:rsidP="00A00BFF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9D4FC2">
                              <w:rPr>
                                <w:b/>
                                <w:bCs/>
                                <w:color w:val="002060"/>
                              </w:rPr>
                              <w:t>February 19</w:t>
                            </w:r>
                            <w:r w:rsidRPr="009D4FC2">
                              <w:rPr>
                                <w:b/>
                                <w:bCs/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Pr="009D4FC2">
                              <w:rPr>
                                <w:b/>
                                <w:bCs/>
                                <w:color w:val="002060"/>
                              </w:rPr>
                              <w:t xml:space="preserve"> 5-6pm in Draper 106</w:t>
                            </w:r>
                          </w:p>
                          <w:p w14:paraId="3E63A66B" w14:textId="77777777" w:rsidR="00A00BFF" w:rsidRDefault="00A00BF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2" w:type="pct"/>
            <w:vAlign w:val="center"/>
          </w:tcPr>
          <w:p w14:paraId="0DE5046E" w14:textId="451FA0F1" w:rsidR="00A00BFF" w:rsidRPr="00AE5C09" w:rsidRDefault="00A00BFF" w:rsidP="00805BD9">
            <w:pPr>
              <w:pStyle w:val="Contact"/>
            </w:pPr>
          </w:p>
        </w:tc>
        <w:tc>
          <w:tcPr>
            <w:tcW w:w="216" w:type="pct"/>
          </w:tcPr>
          <w:p w14:paraId="25E7B546" w14:textId="018568F7" w:rsidR="00A00BFF" w:rsidRDefault="00A00BFF" w:rsidP="00BC3FC8"/>
        </w:tc>
      </w:tr>
    </w:tbl>
    <w:p w14:paraId="6606B76C" w14:textId="5D1E5B60" w:rsidR="0035526D" w:rsidRDefault="008B37EA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61FD24" wp14:editId="2B884148">
                <wp:simplePos x="0" y="0"/>
                <wp:positionH relativeFrom="column">
                  <wp:posOffset>7416633</wp:posOffset>
                </wp:positionH>
                <wp:positionV relativeFrom="paragraph">
                  <wp:posOffset>216535</wp:posOffset>
                </wp:positionV>
                <wp:extent cx="1909445" cy="1108364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110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1BAB7" w14:textId="7DE5F981" w:rsidR="00E95935" w:rsidRPr="00476D80" w:rsidRDefault="00E95935" w:rsidP="00476D8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76D80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Stop by </w:t>
                            </w:r>
                            <w:r w:rsidRPr="00476D80">
                              <w:rPr>
                                <w:b/>
                                <w:bCs/>
                                <w:color w:val="92278F" w:themeColor="accent1"/>
                                <w:sz w:val="32"/>
                                <w:szCs w:val="32"/>
                              </w:rPr>
                              <w:t>WGS</w:t>
                            </w:r>
                            <w:r w:rsidRPr="00476D80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to pick up your pronoun button</w:t>
                            </w:r>
                            <w:r w:rsidR="00476D80" w:rsidRPr="00476D80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s</w:t>
                            </w:r>
                            <w:r w:rsidRPr="00476D80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FD24" id="Text Box 97" o:spid="_x0000_s1027" type="#_x0000_t202" style="position:absolute;margin-left:584pt;margin-top:17.05pt;width:150.35pt;height:8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" filled="f" stroked="f" strokeweight=".5pt">
                <v:textbox>
                  <w:txbxContent>
                    <w:p w14:paraId="0561BAB7" w14:textId="7DE5F981" w:rsidR="00E95935" w:rsidRPr="00476D80" w:rsidRDefault="00E95935" w:rsidP="00476D80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476D80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Stop by </w:t>
                      </w:r>
                      <w:r w:rsidRPr="00476D80">
                        <w:rPr>
                          <w:b/>
                          <w:bCs/>
                          <w:color w:val="92278F" w:themeColor="accent1"/>
                          <w:sz w:val="32"/>
                          <w:szCs w:val="32"/>
                        </w:rPr>
                        <w:t>WGS</w:t>
                      </w:r>
                      <w:r w:rsidRPr="00476D80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to pick up your pronoun button</w:t>
                      </w:r>
                      <w:r w:rsidR="00476D80" w:rsidRPr="00476D80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s</w:t>
                      </w:r>
                      <w:r w:rsidRPr="00476D80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6B7BDD" wp14:editId="70426E81">
                <wp:simplePos x="0" y="0"/>
                <wp:positionH relativeFrom="column">
                  <wp:posOffset>3069757</wp:posOffset>
                </wp:positionH>
                <wp:positionV relativeFrom="paragraph">
                  <wp:posOffset>-4347210</wp:posOffset>
                </wp:positionV>
                <wp:extent cx="3644900" cy="117729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117729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7F60B46" w14:textId="01DE8D1A" w:rsidR="00E67B68" w:rsidRPr="00476D80" w:rsidRDefault="00E67B68" w:rsidP="00476D80">
                            <w:pPr>
                              <w:spacing w:after="0"/>
                              <w:jc w:val="center"/>
                              <w:rPr>
                                <w:b/>
                                <w:color w:val="92278F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6D80">
                              <w:rPr>
                                <w:b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 YOU KNOW</w:t>
                            </w:r>
                            <w:r w:rsidRPr="00476D80">
                              <w:rPr>
                                <w:b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E360B2" w:rsidRPr="00476D80">
                              <w:rPr>
                                <w:b/>
                                <w:color w:val="92278F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We’re now</w:t>
                            </w:r>
                            <w:r w:rsidRPr="00476D80">
                              <w:rPr>
                                <w:b/>
                                <w:color w:val="92278F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Women’s and Gender Non-Conforming Center! Visit us Mondays, Tuesdays and Thursdays 9AM – 4PM, and Wednesdays and Fridays 9AM – 3PM.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B7BDD" id="Text Box 77" o:spid="_x0000_s1028" type="#_x0000_t202" style="position:absolute;margin-left:241.7pt;margin-top:-342.3pt;width:287pt;height:9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" filled="f" stroked="f" strokeweight="3pt">
                <v:textbox>
                  <w:txbxContent>
                    <w:p w14:paraId="27F60B46" w14:textId="01DE8D1A" w:rsidR="00E67B68" w:rsidRPr="00476D80" w:rsidRDefault="00E67B68" w:rsidP="00476D80">
                      <w:pPr>
                        <w:spacing w:after="0"/>
                        <w:jc w:val="center"/>
                        <w:rPr>
                          <w:b/>
                          <w:color w:val="92278F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6D80">
                        <w:rPr>
                          <w:b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 YOU KNOW</w:t>
                      </w:r>
                      <w:r w:rsidRPr="00476D80">
                        <w:rPr>
                          <w:b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E360B2" w:rsidRPr="00476D80">
                        <w:rPr>
                          <w:b/>
                          <w:color w:val="92278F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We’re now</w:t>
                      </w:r>
                      <w:r w:rsidRPr="00476D80">
                        <w:rPr>
                          <w:b/>
                          <w:color w:val="92278F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Women’s and Gender Non-Conforming Center! Visit us Mondays, Tuesdays and Thursdays 9AM – 4PM, and Wednesdays and Fridays 9AM – 3PM.</w:t>
                      </w:r>
                    </w:p>
                  </w:txbxContent>
                </v:textbox>
              </v:shape>
            </w:pict>
          </mc:Fallback>
        </mc:AlternateContent>
      </w:r>
      <w:r w:rsidR="00E360B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1873D8" wp14:editId="7A6A7D6C">
                <wp:simplePos x="0" y="0"/>
                <wp:positionH relativeFrom="column">
                  <wp:posOffset>-118399</wp:posOffset>
                </wp:positionH>
                <wp:positionV relativeFrom="paragraph">
                  <wp:posOffset>228715</wp:posOffset>
                </wp:positionV>
                <wp:extent cx="3038167" cy="94389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167" cy="943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B8CED" w14:textId="58427225" w:rsidR="00722CA6" w:rsidRPr="00722CA6" w:rsidRDefault="00722CA6" w:rsidP="00722CA6">
                            <w:pPr>
                              <w:pStyle w:val="Heading2"/>
                              <w:spacing w:after="0"/>
                              <w:jc w:val="left"/>
                              <w:rPr>
                                <w:b/>
                                <w:bCs/>
                                <w:color w:val="1B3A7E" w:themeColor="accent6" w:themeShade="80"/>
                              </w:rPr>
                            </w:pPr>
                            <w:r w:rsidRPr="00722CA6">
                              <w:rPr>
                                <w:b/>
                                <w:bCs/>
                                <w:color w:val="1B3A7E" w:themeColor="accent6" w:themeShade="80"/>
                              </w:rPr>
                              <w:t>contact us</w:t>
                            </w:r>
                          </w:p>
                          <w:p w14:paraId="60F34C62" w14:textId="77777777" w:rsidR="00722CA6" w:rsidRPr="00722CA6" w:rsidRDefault="00722CA6" w:rsidP="00722CA6">
                            <w:pPr>
                              <w:pStyle w:val="Contact"/>
                              <w:spacing w:after="0"/>
                              <w:jc w:val="left"/>
                              <w:rPr>
                                <w:b/>
                                <w:bCs/>
                                <w:color w:val="92278F" w:themeColor="accen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2278F" w:themeColor="accent1"/>
                              </w:rPr>
                              <w:t xml:space="preserve">        </w:t>
                            </w:r>
                          </w:p>
                          <w:p w14:paraId="3DA566BE" w14:textId="7E741663" w:rsidR="00722CA6" w:rsidRPr="00E67B68" w:rsidRDefault="00722CA6" w:rsidP="00722CA6">
                            <w:pPr>
                              <w:pStyle w:val="Contact"/>
                              <w:spacing w:after="0"/>
                              <w:jc w:val="left"/>
                              <w:rPr>
                                <w:b/>
                                <w:bCs/>
                                <w:color w:val="92278F" w:themeColor="accent1"/>
                              </w:rPr>
                            </w:pPr>
                            <w:r w:rsidRPr="00E67B68">
                              <w:rPr>
                                <w:b/>
                                <w:bCs/>
                                <w:color w:val="002060"/>
                              </w:rPr>
                              <w:t xml:space="preserve">LOCATION: </w:t>
                            </w:r>
                            <w:r w:rsidRPr="00E67B68">
                              <w:rPr>
                                <w:b/>
                                <w:bCs/>
                                <w:color w:val="92278F" w:themeColor="accent1"/>
                              </w:rPr>
                              <w:t>Draper Building</w:t>
                            </w:r>
                            <w:r w:rsidRPr="00E67B68">
                              <w:rPr>
                                <w:b/>
                                <w:bCs/>
                                <w:color w:val="92278F" w:themeColor="accent1"/>
                              </w:rPr>
                              <w:t>, Room</w:t>
                            </w:r>
                            <w:r w:rsidRPr="00E67B68">
                              <w:rPr>
                                <w:b/>
                                <w:bCs/>
                                <w:color w:val="92278F" w:themeColor="accent1"/>
                              </w:rPr>
                              <w:t xml:space="preserve"> 106</w:t>
                            </w:r>
                          </w:p>
                          <w:p w14:paraId="107A72A1" w14:textId="468BC4CF" w:rsidR="00722CA6" w:rsidRPr="00E67B68" w:rsidRDefault="00722CA6" w:rsidP="00722CA6">
                            <w:pPr>
                              <w:pStyle w:val="Contact"/>
                              <w:spacing w:after="0"/>
                              <w:jc w:val="left"/>
                              <w:rPr>
                                <w:b/>
                                <w:bCs/>
                                <w:color w:val="92278F" w:themeColor="accent1"/>
                              </w:rPr>
                            </w:pPr>
                            <w:r w:rsidRPr="00E67B68">
                              <w:rPr>
                                <w:b/>
                                <w:bCs/>
                                <w:color w:val="002060"/>
                              </w:rPr>
                              <w:t>PHONE:</w:t>
                            </w:r>
                            <w:r w:rsidRPr="00E67B68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E67B68">
                              <w:rPr>
                                <w:b/>
                                <w:bCs/>
                                <w:color w:val="92278F" w:themeColor="accent1"/>
                              </w:rPr>
                              <w:t>859-985-3217</w:t>
                            </w:r>
                          </w:p>
                          <w:p w14:paraId="5FE5167C" w14:textId="68CE29E1" w:rsidR="00722CA6" w:rsidRPr="00722CA6" w:rsidRDefault="00722CA6" w:rsidP="00722CA6">
                            <w:pPr>
                              <w:pStyle w:val="Contact"/>
                              <w:spacing w:after="0"/>
                              <w:jc w:val="left"/>
                              <w:rPr>
                                <w:color w:val="92278F" w:themeColor="accent1"/>
                              </w:rPr>
                            </w:pPr>
                            <w:r w:rsidRPr="00E67B68">
                              <w:rPr>
                                <w:b/>
                                <w:bCs/>
                                <w:color w:val="002060"/>
                              </w:rPr>
                              <w:t>EMAIL:</w:t>
                            </w:r>
                            <w:r w:rsidRPr="00E67B68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E67B68">
                              <w:rPr>
                                <w:b/>
                                <w:bCs/>
                                <w:color w:val="92278F" w:themeColor="accent1"/>
                              </w:rPr>
                              <w:t>saderholmk@berea.edu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73D8" id="Text Box 4" o:spid="_x0000_s1029" type="#_x0000_t202" style="position:absolute;margin-left:-9.3pt;margin-top:18pt;width:239.25pt;height:7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" filled="f" stroked="f" strokeweight=".5pt">
                <v:textbox>
                  <w:txbxContent>
                    <w:p w14:paraId="24EB8CED" w14:textId="58427225" w:rsidR="00722CA6" w:rsidRPr="00722CA6" w:rsidRDefault="00722CA6" w:rsidP="00722CA6">
                      <w:pPr>
                        <w:pStyle w:val="Heading2"/>
                        <w:spacing w:after="0"/>
                        <w:jc w:val="left"/>
                        <w:rPr>
                          <w:b/>
                          <w:bCs/>
                          <w:color w:val="1B3A7E" w:themeColor="accent6" w:themeShade="80"/>
                        </w:rPr>
                      </w:pPr>
                      <w:r w:rsidRPr="00722CA6">
                        <w:rPr>
                          <w:b/>
                          <w:bCs/>
                          <w:color w:val="1B3A7E" w:themeColor="accent6" w:themeShade="80"/>
                        </w:rPr>
                        <w:t>contact us</w:t>
                      </w:r>
                    </w:p>
                    <w:p w14:paraId="60F34C62" w14:textId="77777777" w:rsidR="00722CA6" w:rsidRPr="00722CA6" w:rsidRDefault="00722CA6" w:rsidP="00722CA6">
                      <w:pPr>
                        <w:pStyle w:val="Contact"/>
                        <w:spacing w:after="0"/>
                        <w:jc w:val="left"/>
                        <w:rPr>
                          <w:b/>
                          <w:bCs/>
                          <w:color w:val="92278F" w:themeColor="accent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92278F" w:themeColor="accent1"/>
                        </w:rPr>
                        <w:t xml:space="preserve">        </w:t>
                      </w:r>
                    </w:p>
                    <w:p w14:paraId="3DA566BE" w14:textId="7E741663" w:rsidR="00722CA6" w:rsidRPr="00E67B68" w:rsidRDefault="00722CA6" w:rsidP="00722CA6">
                      <w:pPr>
                        <w:pStyle w:val="Contact"/>
                        <w:spacing w:after="0"/>
                        <w:jc w:val="left"/>
                        <w:rPr>
                          <w:b/>
                          <w:bCs/>
                          <w:color w:val="92278F" w:themeColor="accent1"/>
                        </w:rPr>
                      </w:pPr>
                      <w:r w:rsidRPr="00E67B68">
                        <w:rPr>
                          <w:b/>
                          <w:bCs/>
                          <w:color w:val="002060"/>
                        </w:rPr>
                        <w:t xml:space="preserve">LOCATION: </w:t>
                      </w:r>
                      <w:r w:rsidRPr="00E67B68">
                        <w:rPr>
                          <w:b/>
                          <w:bCs/>
                          <w:color w:val="92278F" w:themeColor="accent1"/>
                        </w:rPr>
                        <w:t>Draper Building</w:t>
                      </w:r>
                      <w:r w:rsidRPr="00E67B68">
                        <w:rPr>
                          <w:b/>
                          <w:bCs/>
                          <w:color w:val="92278F" w:themeColor="accent1"/>
                        </w:rPr>
                        <w:t>, Room</w:t>
                      </w:r>
                      <w:r w:rsidRPr="00E67B68">
                        <w:rPr>
                          <w:b/>
                          <w:bCs/>
                          <w:color w:val="92278F" w:themeColor="accent1"/>
                        </w:rPr>
                        <w:t xml:space="preserve"> 106</w:t>
                      </w:r>
                    </w:p>
                    <w:p w14:paraId="107A72A1" w14:textId="468BC4CF" w:rsidR="00722CA6" w:rsidRPr="00E67B68" w:rsidRDefault="00722CA6" w:rsidP="00722CA6">
                      <w:pPr>
                        <w:pStyle w:val="Contact"/>
                        <w:spacing w:after="0"/>
                        <w:jc w:val="left"/>
                        <w:rPr>
                          <w:b/>
                          <w:bCs/>
                          <w:color w:val="92278F" w:themeColor="accent1"/>
                        </w:rPr>
                      </w:pPr>
                      <w:r w:rsidRPr="00E67B68">
                        <w:rPr>
                          <w:b/>
                          <w:bCs/>
                          <w:color w:val="002060"/>
                        </w:rPr>
                        <w:t>PHONE:</w:t>
                      </w:r>
                      <w:r w:rsidRPr="00E67B68">
                        <w:rPr>
                          <w:color w:val="002060"/>
                        </w:rPr>
                        <w:t xml:space="preserve"> </w:t>
                      </w:r>
                      <w:r w:rsidRPr="00E67B68">
                        <w:rPr>
                          <w:b/>
                          <w:bCs/>
                          <w:color w:val="92278F" w:themeColor="accent1"/>
                        </w:rPr>
                        <w:t>859-985-3217</w:t>
                      </w:r>
                    </w:p>
                    <w:p w14:paraId="5FE5167C" w14:textId="68CE29E1" w:rsidR="00722CA6" w:rsidRPr="00722CA6" w:rsidRDefault="00722CA6" w:rsidP="00722CA6">
                      <w:pPr>
                        <w:pStyle w:val="Contact"/>
                        <w:spacing w:after="0"/>
                        <w:jc w:val="left"/>
                        <w:rPr>
                          <w:color w:val="92278F" w:themeColor="accent1"/>
                        </w:rPr>
                      </w:pPr>
                      <w:r w:rsidRPr="00E67B68">
                        <w:rPr>
                          <w:b/>
                          <w:bCs/>
                          <w:color w:val="002060"/>
                        </w:rPr>
                        <w:t>EMAIL:</w:t>
                      </w:r>
                      <w:r w:rsidRPr="00E67B68">
                        <w:rPr>
                          <w:color w:val="002060"/>
                        </w:rPr>
                        <w:t xml:space="preserve"> </w:t>
                      </w:r>
                      <w:r w:rsidRPr="00E67B68">
                        <w:rPr>
                          <w:b/>
                          <w:bCs/>
                          <w:color w:val="92278F" w:themeColor="accent1"/>
                        </w:rPr>
                        <w:t>saderholmk@berea.edu</w:t>
                      </w:r>
                    </w:p>
                  </w:txbxContent>
                </v:textbox>
              </v:shape>
            </w:pict>
          </mc:Fallback>
        </mc:AlternateContent>
      </w:r>
      <w:r w:rsidR="00DF3B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50FB49" wp14:editId="5F3D281F">
                <wp:simplePos x="0" y="0"/>
                <wp:positionH relativeFrom="column">
                  <wp:posOffset>8456675</wp:posOffset>
                </wp:positionH>
                <wp:positionV relativeFrom="paragraph">
                  <wp:posOffset>-4287463</wp:posOffset>
                </wp:positionV>
                <wp:extent cx="1282700" cy="3111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F83DC" w14:textId="78B68A0E" w:rsidR="00D0249E" w:rsidRPr="00D0249E" w:rsidRDefault="00461C31" w:rsidP="00D0249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 xml:space="preserve">Dr. </w:t>
                            </w:r>
                            <w:r w:rsidR="00D0249E" w:rsidRPr="00D0249E"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>M.</w:t>
                            </w:r>
                            <w:r w:rsidR="00D0249E" w:rsidRPr="00D0249E"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 xml:space="preserve"> Shadee Malaklou</w:t>
                            </w:r>
                          </w:p>
                          <w:p w14:paraId="43D2F7AD" w14:textId="10B795F4" w:rsidR="00D0249E" w:rsidRPr="00A12478" w:rsidRDefault="00D0249E" w:rsidP="00D0249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Assistant Professor and Chair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1D8A67" w14:textId="450FB79D" w:rsidR="00D0249E" w:rsidRPr="00A12478" w:rsidRDefault="00D0249E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FB49" id="Text Box 12" o:spid="_x0000_s1030" type="#_x0000_t202" style="position:absolute;margin-left:665.9pt;margin-top:-337.6pt;width:101pt;height:2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" filled="f" stroked="f" strokeweight=".5pt">
                <v:textbox>
                  <w:txbxContent>
                    <w:p w14:paraId="4E0F83DC" w14:textId="78B68A0E" w:rsidR="00D0249E" w:rsidRPr="00D0249E" w:rsidRDefault="00461C31" w:rsidP="00D0249E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 xml:space="preserve">Dr. </w:t>
                      </w:r>
                      <w:r w:rsidR="00D0249E" w:rsidRPr="00D0249E"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>M.</w:t>
                      </w:r>
                      <w:r w:rsidR="00D0249E" w:rsidRPr="00D0249E"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 xml:space="preserve"> Shadee Malaklou</w:t>
                      </w:r>
                    </w:p>
                    <w:p w14:paraId="43D2F7AD" w14:textId="10B795F4" w:rsidR="00D0249E" w:rsidRPr="00A12478" w:rsidRDefault="00D0249E" w:rsidP="00D0249E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12478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Assistant Professor and Chair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1D8A67" w14:textId="450FB79D" w:rsidR="00D0249E" w:rsidRPr="00A12478" w:rsidRDefault="00D0249E">
                      <w:pPr>
                        <w:rPr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247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C84BDB" wp14:editId="60C265FF">
                <wp:simplePos x="0" y="0"/>
                <wp:positionH relativeFrom="column">
                  <wp:posOffset>6934200</wp:posOffset>
                </wp:positionH>
                <wp:positionV relativeFrom="paragraph">
                  <wp:posOffset>-2723515</wp:posOffset>
                </wp:positionV>
                <wp:extent cx="2806700" cy="3530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53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E73A0" w14:textId="48BE8FF1" w:rsidR="00A12478" w:rsidRPr="00A12478" w:rsidRDefault="00A12478" w:rsidP="00A12478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Malaklou</w:t>
                            </w:r>
                            <w:r w:rsid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’s 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research 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examines how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gender and sexuality are produced through antiblack racism, 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or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through the exclusion of black people from 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human</w:t>
                            </w:r>
                            <w:r w:rsidR="009B060B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ist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space-time. In addition to writing for academic journals, she publishes think pieces, most recently, in The Feminist Wire and CounterPunch. Prior to joining Berea College, 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Malaklou served as Assistant Professor and Acting Chair of Critical Identity Studies at Beloit College, where she was also a Mellon Faculty Fellow for the Associated Colleges of the Midwest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Dr. Malaklou teaches the capstone course in WGS as well as the elective Gender, Sexuality and BLM.</w:t>
                            </w:r>
                          </w:p>
                          <w:p w14:paraId="4E262168" w14:textId="77777777" w:rsidR="00A12478" w:rsidRPr="00A12478" w:rsidRDefault="00A12478">
                            <w:pPr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4BDB" id="Text Box 16" o:spid="_x0000_s1031" type="#_x0000_t202" style="position:absolute;margin-left:546pt;margin-top:-214.45pt;width:221pt;height:27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" filled="f" stroked="f" strokeweight=".5pt">
                <v:textbox>
                  <w:txbxContent>
                    <w:p w14:paraId="3F9E73A0" w14:textId="48BE8FF1" w:rsidR="00A12478" w:rsidRPr="00A12478" w:rsidRDefault="00A12478" w:rsidP="00A12478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Dr. 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Malaklou</w:t>
                      </w:r>
                      <w:r w:rsid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’s 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research 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examines how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gender and sexuality are produced through antiblack racism, 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or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through the exclusion of black people from 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human</w:t>
                      </w:r>
                      <w:r w:rsidR="009B060B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ist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space-time. In addition to writing for academic journals, she publishes think pieces, most recently, in The Feminist Wire and CounterPunch. Prior to joining Berea College, 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Dr. 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Malaklou served as Assistant Professor and Acting Chair of Critical Identity Studies at Beloit College, where she was also a Mellon Faculty Fellow for the Associated Colleges of the Midwest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Dr. Malaklou teaches the capstone course in WGS as well as the elective Gender, Sexuality and BLM.</w:t>
                      </w:r>
                    </w:p>
                    <w:p w14:paraId="4E262168" w14:textId="77777777" w:rsidR="00A12478" w:rsidRPr="00A12478" w:rsidRDefault="00A12478">
                      <w:pPr>
                        <w:rPr>
                          <w:b/>
                          <w:bCs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249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A7B501" wp14:editId="58645669">
                <wp:simplePos x="0" y="0"/>
                <wp:positionH relativeFrom="column">
                  <wp:posOffset>6934200</wp:posOffset>
                </wp:positionH>
                <wp:positionV relativeFrom="paragraph">
                  <wp:posOffset>-4336415</wp:posOffset>
                </wp:positionV>
                <wp:extent cx="1879600" cy="1612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F7315" w14:textId="132E9E0A" w:rsidR="00D0249E" w:rsidRPr="00D0249E" w:rsidRDefault="00D024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1A219" wp14:editId="6ADD6CD0">
                                  <wp:extent cx="1419225" cy="1562100"/>
                                  <wp:effectExtent l="0" t="0" r="9525" b="0"/>
                                  <wp:docPr id="79" name="Picture 79" descr="M. Shadee Malaklou Portra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. Shadee Malaklou Portra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B501" id="Text Box 13" o:spid="_x0000_s1032" type="#_x0000_t202" style="position:absolute;margin-left:546pt;margin-top:-341.45pt;width:148pt;height:12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" filled="f" stroked="f" strokeweight=".5pt">
                <v:textbox>
                  <w:txbxContent>
                    <w:p w14:paraId="1A1F7315" w14:textId="132E9E0A" w:rsidR="00D0249E" w:rsidRPr="00D0249E" w:rsidRDefault="00D0249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71A219" wp14:editId="6ADD6CD0">
                            <wp:extent cx="1419225" cy="1562100"/>
                            <wp:effectExtent l="0" t="0" r="9525" b="0"/>
                            <wp:docPr id="79" name="Picture 79" descr="M. Shadee Malaklou Portra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. Shadee Malaklou Portra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922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0BF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122A3" wp14:editId="65D483B1">
                <wp:simplePos x="0" y="0"/>
                <wp:positionH relativeFrom="column">
                  <wp:posOffset>105410</wp:posOffset>
                </wp:positionH>
                <wp:positionV relativeFrom="paragraph">
                  <wp:posOffset>-6091459</wp:posOffset>
                </wp:positionV>
                <wp:extent cx="9389294" cy="147483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9294" cy="1474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56EF3" w14:textId="77777777" w:rsidR="00EB5FDD" w:rsidRDefault="00EB5FDD" w:rsidP="00722CA6">
                            <w:pPr>
                              <w:pStyle w:val="Heading1"/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Cs w:val="40"/>
                              </w:rPr>
                            </w:pPr>
                            <w:r w:rsidRPr="00EB5FDD">
                              <w:rPr>
                                <w:b/>
                                <w:color w:val="002060"/>
                                <w:szCs w:val="40"/>
                              </w:rPr>
                              <w:t>-------------------------</w:t>
                            </w:r>
                            <w:r w:rsidR="00722CA6" w:rsidRPr="00EB5FDD">
                              <w:rPr>
                                <w:b/>
                                <w:color w:val="002060"/>
                                <w:szCs w:val="40"/>
                              </w:rPr>
                              <w:t>----- Berea coLLEGE -----</w:t>
                            </w:r>
                            <w:r w:rsidRPr="00EB5FDD">
                              <w:rPr>
                                <w:b/>
                                <w:color w:val="002060"/>
                                <w:szCs w:val="40"/>
                              </w:rPr>
                              <w:t>-------------------------</w:t>
                            </w:r>
                          </w:p>
                          <w:p w14:paraId="39422EBF" w14:textId="30D854AE" w:rsidR="00722CA6" w:rsidRPr="00EB5FDD" w:rsidRDefault="00722CA6" w:rsidP="00722CA6">
                            <w:pPr>
                              <w:pStyle w:val="Heading1"/>
                              <w:spacing w:after="0"/>
                              <w:jc w:val="center"/>
                              <w:rPr>
                                <w:b/>
                                <w:color w:val="002060"/>
                                <w:sz w:val="6"/>
                                <w:szCs w:val="6"/>
                              </w:rPr>
                            </w:pPr>
                            <w:r w:rsidRPr="00EB5FDD">
                              <w:rPr>
                                <w:b/>
                                <w:color w:val="002060"/>
                                <w:sz w:val="10"/>
                                <w:szCs w:val="10"/>
                              </w:rPr>
                              <w:t xml:space="preserve">   </w:t>
                            </w:r>
                          </w:p>
                          <w:p w14:paraId="2C3CAE4C" w14:textId="0CEC2B83" w:rsidR="00722CA6" w:rsidRDefault="00722CA6" w:rsidP="00722CA6">
                            <w:pPr>
                              <w:pStyle w:val="Heading1"/>
                              <w:spacing w:after="0"/>
                              <w:jc w:val="center"/>
                              <w:rPr>
                                <w:b/>
                                <w:color w:val="92278F" w:themeColor="accent1"/>
                                <w:sz w:val="80"/>
                                <w:szCs w:val="80"/>
                              </w:rPr>
                            </w:pPr>
                            <w:r w:rsidRPr="00EB5FDD">
                              <w:rPr>
                                <w:b/>
                                <w:color w:val="92278F" w:themeColor="accent1"/>
                                <w:sz w:val="80"/>
                                <w:szCs w:val="80"/>
                              </w:rPr>
                              <w:t>wOMEN &amp; GENDER’S STUDIES</w:t>
                            </w:r>
                          </w:p>
                          <w:p w14:paraId="2C0EB0E4" w14:textId="77777777" w:rsidR="00805BD9" w:rsidRPr="00EB5FDD" w:rsidRDefault="00805BD9" w:rsidP="00EB5FDD">
                            <w:pPr>
                              <w:pStyle w:val="Heading1"/>
                              <w:jc w:val="center"/>
                              <w:rPr>
                                <w:b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EB5FDD">
                              <w:rPr>
                                <w:b/>
                                <w:color w:val="002060"/>
                                <w:sz w:val="60"/>
                                <w:szCs w:val="60"/>
                              </w:rPr>
                              <w:t>February 2020 newsletter</w:t>
                            </w:r>
                          </w:p>
                          <w:p w14:paraId="7AFF37DA" w14:textId="77777777" w:rsidR="00805BD9" w:rsidRPr="00805BD9" w:rsidRDefault="00805BD9" w:rsidP="00805BD9"/>
                          <w:p w14:paraId="36910582" w14:textId="77777777" w:rsidR="00722CA6" w:rsidRDefault="00722C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22A3" id="Text Box 3" o:spid="_x0000_s1033" type="#_x0000_t202" style="position:absolute;margin-left:8.3pt;margin-top:-479.65pt;width:739.3pt;height:11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" filled="f" stroked="f" strokeweight=".5pt">
                <v:textbox>
                  <w:txbxContent>
                    <w:p w14:paraId="76356EF3" w14:textId="77777777" w:rsidR="00EB5FDD" w:rsidRDefault="00EB5FDD" w:rsidP="00722CA6">
                      <w:pPr>
                        <w:pStyle w:val="Heading1"/>
                        <w:spacing w:after="0"/>
                        <w:jc w:val="center"/>
                        <w:rPr>
                          <w:b/>
                          <w:color w:val="002060"/>
                          <w:szCs w:val="40"/>
                        </w:rPr>
                      </w:pPr>
                      <w:r w:rsidRPr="00EB5FDD">
                        <w:rPr>
                          <w:b/>
                          <w:color w:val="002060"/>
                          <w:szCs w:val="40"/>
                        </w:rPr>
                        <w:t>-------------------------</w:t>
                      </w:r>
                      <w:r w:rsidR="00722CA6" w:rsidRPr="00EB5FDD">
                        <w:rPr>
                          <w:b/>
                          <w:color w:val="002060"/>
                          <w:szCs w:val="40"/>
                        </w:rPr>
                        <w:t>----- Berea coLLEGE -----</w:t>
                      </w:r>
                      <w:r w:rsidRPr="00EB5FDD">
                        <w:rPr>
                          <w:b/>
                          <w:color w:val="002060"/>
                          <w:szCs w:val="40"/>
                        </w:rPr>
                        <w:t>-------------------------</w:t>
                      </w:r>
                    </w:p>
                    <w:p w14:paraId="39422EBF" w14:textId="30D854AE" w:rsidR="00722CA6" w:rsidRPr="00EB5FDD" w:rsidRDefault="00722CA6" w:rsidP="00722CA6">
                      <w:pPr>
                        <w:pStyle w:val="Heading1"/>
                        <w:spacing w:after="0"/>
                        <w:jc w:val="center"/>
                        <w:rPr>
                          <w:b/>
                          <w:color w:val="002060"/>
                          <w:sz w:val="6"/>
                          <w:szCs w:val="6"/>
                        </w:rPr>
                      </w:pPr>
                      <w:r w:rsidRPr="00EB5FDD">
                        <w:rPr>
                          <w:b/>
                          <w:color w:val="002060"/>
                          <w:sz w:val="10"/>
                          <w:szCs w:val="10"/>
                        </w:rPr>
                        <w:t xml:space="preserve">   </w:t>
                      </w:r>
                    </w:p>
                    <w:p w14:paraId="2C3CAE4C" w14:textId="0CEC2B83" w:rsidR="00722CA6" w:rsidRDefault="00722CA6" w:rsidP="00722CA6">
                      <w:pPr>
                        <w:pStyle w:val="Heading1"/>
                        <w:spacing w:after="0"/>
                        <w:jc w:val="center"/>
                        <w:rPr>
                          <w:b/>
                          <w:color w:val="92278F" w:themeColor="accent1"/>
                          <w:sz w:val="80"/>
                          <w:szCs w:val="80"/>
                        </w:rPr>
                      </w:pPr>
                      <w:r w:rsidRPr="00EB5FDD">
                        <w:rPr>
                          <w:b/>
                          <w:color w:val="92278F" w:themeColor="accent1"/>
                          <w:sz w:val="80"/>
                          <w:szCs w:val="80"/>
                        </w:rPr>
                        <w:t>wOMEN &amp; GENDER’S STUDIES</w:t>
                      </w:r>
                    </w:p>
                    <w:p w14:paraId="2C0EB0E4" w14:textId="77777777" w:rsidR="00805BD9" w:rsidRPr="00EB5FDD" w:rsidRDefault="00805BD9" w:rsidP="00EB5FDD">
                      <w:pPr>
                        <w:pStyle w:val="Heading1"/>
                        <w:jc w:val="center"/>
                        <w:rPr>
                          <w:b/>
                          <w:color w:val="002060"/>
                          <w:sz w:val="60"/>
                          <w:szCs w:val="60"/>
                        </w:rPr>
                      </w:pPr>
                      <w:r w:rsidRPr="00EB5FDD">
                        <w:rPr>
                          <w:b/>
                          <w:color w:val="002060"/>
                          <w:sz w:val="60"/>
                          <w:szCs w:val="60"/>
                        </w:rPr>
                        <w:t>February 2020 newsletter</w:t>
                      </w:r>
                    </w:p>
                    <w:p w14:paraId="7AFF37DA" w14:textId="77777777" w:rsidR="00805BD9" w:rsidRPr="00805BD9" w:rsidRDefault="00805BD9" w:rsidP="00805BD9"/>
                    <w:p w14:paraId="36910582" w14:textId="77777777" w:rsidR="00722CA6" w:rsidRDefault="00722CA6"/>
                  </w:txbxContent>
                </v:textbox>
              </v:shape>
            </w:pict>
          </mc:Fallback>
        </mc:AlternateContent>
      </w:r>
      <w:r w:rsidR="0035526D">
        <w:br w:type="page"/>
      </w:r>
      <w:bookmarkStart w:id="0" w:name="_GoBack"/>
      <w:bookmarkEnd w:id="0"/>
    </w:p>
    <w:p w14:paraId="633A5C8B" w14:textId="53D9F263" w:rsidR="006F51BE" w:rsidRPr="00180323" w:rsidRDefault="003613DA" w:rsidP="008369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863FB2" wp14:editId="3B2A52C9">
                <wp:simplePos x="0" y="0"/>
                <wp:positionH relativeFrom="column">
                  <wp:posOffset>3371215</wp:posOffset>
                </wp:positionH>
                <wp:positionV relativeFrom="paragraph">
                  <wp:posOffset>4048645</wp:posOffset>
                </wp:positionV>
                <wp:extent cx="3269673" cy="1351972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73" cy="1351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8E05E" w14:textId="77777777" w:rsidR="008B37EA" w:rsidRDefault="003613DA" w:rsidP="003613DA">
                            <w:pPr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2019 </w:t>
                            </w:r>
                            <w:r w:rsidRPr="003613DA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STUDENT PROGRAMMERS:</w:t>
                            </w:r>
                            <w:r w:rsidRPr="003613DA"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572E0BE" w14:textId="2EB1A7A3" w:rsidR="00E360B2" w:rsidRPr="003613DA" w:rsidRDefault="00E360B2" w:rsidP="003613DA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613DA">
                              <w:rPr>
                                <w:b/>
                                <w:bCs/>
                                <w:color w:val="92278F" w:themeColor="accent1"/>
                                <w:sz w:val="20"/>
                                <w:szCs w:val="20"/>
                              </w:rPr>
                              <w:t xml:space="preserve">Megan Markert </w:t>
                            </w:r>
                            <w:r w:rsidRPr="003613D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is a junior majoring in TAD. </w:t>
                            </w:r>
                            <w:r w:rsidR="003613D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During her time as</w:t>
                            </w:r>
                            <w:r w:rsidRPr="003613D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 WGS student programmer</w:t>
                            </w:r>
                            <w:r w:rsidR="003613D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 Megan</w:t>
                            </w:r>
                            <w:r w:rsidRPr="003613D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designed our logo and pronoun buttons.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3FB2" id="Text Box 95" o:spid="_x0000_s1034" type="#_x0000_t202" style="position:absolute;margin-left:265.45pt;margin-top:318.8pt;width:257.45pt;height:10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" filled="f" stroked="f" strokeweight=".5pt">
                <v:textbox>
                  <w:txbxContent>
                    <w:p w14:paraId="7078E05E" w14:textId="77777777" w:rsidR="008B37EA" w:rsidRDefault="003613DA" w:rsidP="003613DA">
                      <w:pPr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2019 </w:t>
                      </w:r>
                      <w:r w:rsidRPr="003613DA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STUDENT PROGRAMMERS:</w:t>
                      </w:r>
                      <w:r w:rsidRPr="003613DA"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572E0BE" w14:textId="2EB1A7A3" w:rsidR="00E360B2" w:rsidRPr="003613DA" w:rsidRDefault="00E360B2" w:rsidP="003613DA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613DA">
                        <w:rPr>
                          <w:b/>
                          <w:bCs/>
                          <w:color w:val="92278F" w:themeColor="accent1"/>
                          <w:sz w:val="20"/>
                          <w:szCs w:val="20"/>
                        </w:rPr>
                        <w:t xml:space="preserve">Megan Markert </w:t>
                      </w:r>
                      <w:r w:rsidRPr="003613DA">
                        <w:rPr>
                          <w:b/>
                          <w:bCs/>
                          <w:sz w:val="20"/>
                          <w:szCs w:val="20"/>
                        </w:rPr>
                        <w:t xml:space="preserve">is a junior majoring in TAD. </w:t>
                      </w:r>
                      <w:r w:rsidR="003613DA">
                        <w:rPr>
                          <w:b/>
                          <w:bCs/>
                          <w:sz w:val="20"/>
                          <w:szCs w:val="20"/>
                        </w:rPr>
                        <w:t>During her time as</w:t>
                      </w:r>
                      <w:r w:rsidRPr="003613D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a WGS student programmer</w:t>
                      </w:r>
                      <w:r w:rsidR="003613DA">
                        <w:rPr>
                          <w:b/>
                          <w:bCs/>
                          <w:sz w:val="20"/>
                          <w:szCs w:val="20"/>
                        </w:rPr>
                        <w:t>, Megan</w:t>
                      </w:r>
                      <w:r w:rsidRPr="003613D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designed our logo and pronoun buttons.</w:t>
                      </w:r>
                    </w:p>
                  </w:txbxContent>
                </v:textbox>
              </v:shape>
            </w:pict>
          </mc:Fallback>
        </mc:AlternateContent>
      </w:r>
      <w:r w:rsidR="00E8525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7914BA" wp14:editId="0E41246C">
                <wp:simplePos x="0" y="0"/>
                <wp:positionH relativeFrom="column">
                  <wp:posOffset>-90054</wp:posOffset>
                </wp:positionH>
                <wp:positionV relativeFrom="paragraph">
                  <wp:posOffset>-1955280</wp:posOffset>
                </wp:positionV>
                <wp:extent cx="9779982" cy="8255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982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6C792" w14:textId="1432F48D" w:rsidR="00E8525A" w:rsidRPr="00E360B2" w:rsidRDefault="00E8525A" w:rsidP="00E360B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360B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Interested in working </w:t>
                            </w:r>
                            <w:r w:rsidR="00E360B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with</w:t>
                            </w:r>
                            <w:r w:rsidRPr="00E360B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WGS? Contact Kimberly Saderholm (</w:t>
                            </w:r>
                            <w:r w:rsidRPr="00E360B2">
                              <w:rPr>
                                <w:b/>
                                <w:bCs/>
                                <w:color w:val="92278F" w:themeColor="accent1"/>
                                <w:sz w:val="32"/>
                                <w:szCs w:val="32"/>
                              </w:rPr>
                              <w:t>saderholmk@berea.edu</w:t>
                            </w:r>
                            <w:r w:rsidRPr="00E360B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) to inquire about </w:t>
                            </w:r>
                            <w:r w:rsidR="00E360B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May Term 2020</w:t>
                            </w:r>
                            <w:r w:rsidRPr="00E360B2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and Fall 2020 student labor opportunities!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14BA" id="Text Box 86" o:spid="_x0000_s1035" type="#_x0000_t202" style="position:absolute;margin-left:-7.1pt;margin-top:-153.95pt;width:770.1pt;height: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" filled="f" stroked="f" strokeweight=".5pt">
                <v:textbox>
                  <w:txbxContent>
                    <w:p w14:paraId="4EF6C792" w14:textId="1432F48D" w:rsidR="00E8525A" w:rsidRPr="00E360B2" w:rsidRDefault="00E8525A" w:rsidP="00E360B2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E360B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Interested in working </w:t>
                      </w:r>
                      <w:r w:rsidR="00E360B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with</w:t>
                      </w:r>
                      <w:r w:rsidRPr="00E360B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WGS? Contact Kimberly Saderholm (</w:t>
                      </w:r>
                      <w:r w:rsidRPr="00E360B2">
                        <w:rPr>
                          <w:b/>
                          <w:bCs/>
                          <w:color w:val="92278F" w:themeColor="accent1"/>
                          <w:sz w:val="32"/>
                          <w:szCs w:val="32"/>
                        </w:rPr>
                        <w:t>saderholmk@berea.edu</w:t>
                      </w:r>
                      <w:r w:rsidRPr="00E360B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) to inquire about </w:t>
                      </w:r>
                      <w:r w:rsidR="00E360B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May Term 2020</w:t>
                      </w:r>
                      <w:r w:rsidRPr="00E360B2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and Fall 2020 student labor opportunities!</w:t>
                      </w:r>
                    </w:p>
                  </w:txbxContent>
                </v:textbox>
              </v:shape>
            </w:pict>
          </mc:Fallback>
        </mc:AlternateContent>
      </w:r>
      <w:r w:rsidR="008F6649" w:rsidRPr="008F6649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63FB82" wp14:editId="53AC3B3A">
                <wp:simplePos x="0" y="0"/>
                <wp:positionH relativeFrom="column">
                  <wp:posOffset>6754091</wp:posOffset>
                </wp:positionH>
                <wp:positionV relativeFrom="paragraph">
                  <wp:posOffset>3004647</wp:posOffset>
                </wp:positionV>
                <wp:extent cx="3075189" cy="421132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189" cy="421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F04F0" w14:textId="6DA6B129" w:rsidR="008F6649" w:rsidRPr="00656933" w:rsidRDefault="008F6649" w:rsidP="008F6649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Mandy is a junior majoring in Sociology and minoring in WGS. She is originally from rural southern Indiana and joined the WGS team in Fall 2019. After graduation, Mandy aspires to become a librarian </w:t>
                            </w:r>
                            <w:r w:rsidR="00622FAB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who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connects people in poverty to the resources </w:t>
                            </w:r>
                            <w:r w:rsidR="00622FAB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that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they need</w:t>
                            </w:r>
                            <w:r w:rsidR="00622FAB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622FAB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eventually pursue a master’s degree in Library Sciences.</w:t>
                            </w:r>
                            <w:r w:rsidRPr="00656933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B6683E8" w14:textId="77777777" w:rsidR="008F6649" w:rsidRPr="008F6649" w:rsidRDefault="008F6649" w:rsidP="008F6649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9CF8E2D" w14:textId="77777777" w:rsidR="008F6649" w:rsidRPr="00C83CF7" w:rsidRDefault="008F6649" w:rsidP="008F664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FB82" id="Text Box 72" o:spid="_x0000_s1036" type="#_x0000_t202" style="position:absolute;margin-left:531.8pt;margin-top:236.6pt;width:242.15pt;height:33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" filled="f" stroked="f" strokeweight=".5pt">
                <v:textbox>
                  <w:txbxContent>
                    <w:p w14:paraId="76DF04F0" w14:textId="6DA6B129" w:rsidR="008F6649" w:rsidRPr="00656933" w:rsidRDefault="008F6649" w:rsidP="008F6649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Mandy is a junior majoring in Sociology and minoring in WGS. She is originally from rural southern Indiana and joined the WGS team in Fall 2019. After graduation, Mandy aspires to become a librarian </w:t>
                      </w:r>
                      <w:r w:rsidR="00622FAB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who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connects people in poverty to the resources </w:t>
                      </w:r>
                      <w:r w:rsidR="00622FAB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that 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they need</w:t>
                      </w:r>
                      <w:r w:rsidR="00622FAB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and </w:t>
                      </w:r>
                      <w:r w:rsidR="00622FAB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eventually pursue a master’s degree in Library Sciences.</w:t>
                      </w:r>
                      <w:r w:rsidRPr="00656933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B6683E8" w14:textId="77777777" w:rsidR="008F6649" w:rsidRPr="008F6649" w:rsidRDefault="008F6649" w:rsidP="008F6649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9CF8E2D" w14:textId="77777777" w:rsidR="008F6649" w:rsidRPr="00C83CF7" w:rsidRDefault="008F6649" w:rsidP="008F664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 w:rsidRPr="008F6649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2F69ED" wp14:editId="28F00B38">
                <wp:simplePos x="0" y="0"/>
                <wp:positionH relativeFrom="column">
                  <wp:posOffset>6691861</wp:posOffset>
                </wp:positionH>
                <wp:positionV relativeFrom="paragraph">
                  <wp:posOffset>1746423</wp:posOffset>
                </wp:positionV>
                <wp:extent cx="1703705" cy="31115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9AC38" w14:textId="2016528A" w:rsidR="008F6649" w:rsidRDefault="008F6649" w:rsidP="008F6649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>Mandy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EC08F2D" w14:textId="5272B184" w:rsidR="008F6649" w:rsidRPr="00B722F4" w:rsidRDefault="008F6649" w:rsidP="008F6649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>Snowden</w:t>
                            </w:r>
                          </w:p>
                          <w:p w14:paraId="5C4178FA" w14:textId="77777777" w:rsidR="008F6649" w:rsidRPr="00B722F4" w:rsidRDefault="008F6649" w:rsidP="008F664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"/>
                                <w:szCs w:val="2"/>
                              </w:rPr>
                            </w:pPr>
                          </w:p>
                          <w:p w14:paraId="56CB0189" w14:textId="77777777" w:rsidR="008F6649" w:rsidRPr="00A12478" w:rsidRDefault="008F6649" w:rsidP="008F664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Student programmer</w:t>
                            </w:r>
                          </w:p>
                          <w:p w14:paraId="4506C221" w14:textId="77777777" w:rsidR="008F6649" w:rsidRPr="00A12478" w:rsidRDefault="008F6649" w:rsidP="008F6649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F69ED" id="Text Box 71" o:spid="_x0000_s1037" type="#_x0000_t202" style="position:absolute;margin-left:526.9pt;margin-top:137.5pt;width:134.15pt;height:2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" filled="f" stroked="f" strokeweight=".5pt">
                <v:textbox>
                  <w:txbxContent>
                    <w:p w14:paraId="0929AC38" w14:textId="2016528A" w:rsidR="008F6649" w:rsidRDefault="008F6649" w:rsidP="008F6649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>Mandy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EC08F2D" w14:textId="5272B184" w:rsidR="008F6649" w:rsidRPr="00B722F4" w:rsidRDefault="008F6649" w:rsidP="008F6649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"/>
                          <w:szCs w:val="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>Snowden</w:t>
                      </w:r>
                    </w:p>
                    <w:p w14:paraId="5C4178FA" w14:textId="77777777" w:rsidR="008F6649" w:rsidRPr="00B722F4" w:rsidRDefault="008F6649" w:rsidP="008F664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"/>
                          <w:szCs w:val="2"/>
                        </w:rPr>
                      </w:pPr>
                    </w:p>
                    <w:p w14:paraId="56CB0189" w14:textId="77777777" w:rsidR="008F6649" w:rsidRPr="00A12478" w:rsidRDefault="008F6649" w:rsidP="008F664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Student programmer</w:t>
                      </w:r>
                    </w:p>
                    <w:p w14:paraId="4506C221" w14:textId="77777777" w:rsidR="008F6649" w:rsidRPr="00A12478" w:rsidRDefault="008F6649" w:rsidP="008F6649">
                      <w:pPr>
                        <w:rPr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 w:rsidRPr="008F6649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5117A" wp14:editId="734EC6CD">
                <wp:simplePos x="0" y="0"/>
                <wp:positionH relativeFrom="column">
                  <wp:posOffset>8298411</wp:posOffset>
                </wp:positionH>
                <wp:positionV relativeFrom="paragraph">
                  <wp:posOffset>1689735</wp:posOffset>
                </wp:positionV>
                <wp:extent cx="1537335" cy="134366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134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3442E" w14:textId="06BB0AF2" w:rsidR="008F6649" w:rsidRDefault="008F6649" w:rsidP="008F6649">
                            <w:r w:rsidRPr="00AC55A2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09FA8C0" wp14:editId="4531146A">
                                  <wp:extent cx="1080654" cy="1175711"/>
                                  <wp:effectExtent l="0" t="0" r="0" b="5715"/>
                                  <wp:docPr id="91" name="Picture 91" descr="C:\Users\snowdena\Pictures\Camera Roll\Me with Sunflow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nowdena\Pictures\Camera Roll\Me with Sunflow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58" t="8699" r="373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757" cy="1183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117A" id="Text Box 73" o:spid="_x0000_s1038" type="#_x0000_t202" style="position:absolute;margin-left:653.4pt;margin-top:133.05pt;width:121.05pt;height:10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" filled="f" stroked="f" strokeweight=".5pt">
                <v:textbox>
                  <w:txbxContent>
                    <w:p w14:paraId="2D63442E" w14:textId="06BB0AF2" w:rsidR="008F6649" w:rsidRDefault="008F6649" w:rsidP="008F6649">
                      <w:r w:rsidRPr="00AC55A2"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09FA8C0" wp14:editId="4531146A">
                            <wp:extent cx="1080654" cy="1175711"/>
                            <wp:effectExtent l="0" t="0" r="0" b="5715"/>
                            <wp:docPr id="91" name="Picture 91" descr="C:\Users\snowdena\Pictures\Camera Roll\Me with Sunflow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nowdena\Pictures\Camera Roll\Me with Sunflow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58" t="8699" r="373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7757" cy="1183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649" w:rsidRPr="00B722F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3FBF2A" wp14:editId="4EC12C63">
                <wp:simplePos x="0" y="0"/>
                <wp:positionH relativeFrom="column">
                  <wp:posOffset>3249930</wp:posOffset>
                </wp:positionH>
                <wp:positionV relativeFrom="paragraph">
                  <wp:posOffset>-1082040</wp:posOffset>
                </wp:positionV>
                <wp:extent cx="1703705" cy="31115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3E9BC" w14:textId="46B89DBA" w:rsidR="00B722F4" w:rsidRDefault="00B722F4" w:rsidP="00B722F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>Kimberly Saderholm</w:t>
                            </w:r>
                          </w:p>
                          <w:p w14:paraId="1AC45C3A" w14:textId="77777777" w:rsidR="00B722F4" w:rsidRPr="00B722F4" w:rsidRDefault="00B722F4" w:rsidP="00B722F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"/>
                                <w:szCs w:val="2"/>
                              </w:rPr>
                            </w:pPr>
                          </w:p>
                          <w:p w14:paraId="799ECECC" w14:textId="77777777" w:rsidR="00B722F4" w:rsidRPr="00B722F4" w:rsidRDefault="00B722F4" w:rsidP="00B722F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"/>
                                <w:szCs w:val="2"/>
                              </w:rPr>
                            </w:pPr>
                          </w:p>
                          <w:p w14:paraId="311EEEEF" w14:textId="3387BE5D" w:rsidR="00B722F4" w:rsidRPr="00A12478" w:rsidRDefault="00B722F4" w:rsidP="00B722F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Administrative Assistant</w:t>
                            </w:r>
                          </w:p>
                          <w:p w14:paraId="0AC10697" w14:textId="77777777" w:rsidR="00B722F4" w:rsidRPr="00A12478" w:rsidRDefault="00B722F4" w:rsidP="00B722F4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FBF2A" id="Text Box 40" o:spid="_x0000_s1039" type="#_x0000_t202" style="position:absolute;margin-left:255.9pt;margin-top:-85.2pt;width:134.15pt;height:2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" filled="f" stroked="f" strokeweight=".5pt">
                <v:textbox>
                  <w:txbxContent>
                    <w:p w14:paraId="0733E9BC" w14:textId="46B89DBA" w:rsidR="00B722F4" w:rsidRDefault="00B722F4" w:rsidP="00B722F4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>Kimberly Saderholm</w:t>
                      </w:r>
                    </w:p>
                    <w:p w14:paraId="1AC45C3A" w14:textId="77777777" w:rsidR="00B722F4" w:rsidRPr="00B722F4" w:rsidRDefault="00B722F4" w:rsidP="00B722F4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"/>
                          <w:szCs w:val="2"/>
                        </w:rPr>
                      </w:pPr>
                    </w:p>
                    <w:p w14:paraId="799ECECC" w14:textId="77777777" w:rsidR="00B722F4" w:rsidRPr="00B722F4" w:rsidRDefault="00B722F4" w:rsidP="00B722F4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"/>
                          <w:szCs w:val="2"/>
                        </w:rPr>
                      </w:pPr>
                    </w:p>
                    <w:p w14:paraId="311EEEEF" w14:textId="3387BE5D" w:rsidR="00B722F4" w:rsidRPr="00A12478" w:rsidRDefault="00B722F4" w:rsidP="00B722F4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Administrative Assistant</w:t>
                      </w:r>
                    </w:p>
                    <w:p w14:paraId="0AC10697" w14:textId="77777777" w:rsidR="00B722F4" w:rsidRPr="00A12478" w:rsidRDefault="00B722F4" w:rsidP="00B722F4">
                      <w:pPr>
                        <w:rPr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 w:rsidRPr="00B722F4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FFD496" wp14:editId="1A69251B">
                <wp:simplePos x="0" y="0"/>
                <wp:positionH relativeFrom="column">
                  <wp:posOffset>4899025</wp:posOffset>
                </wp:positionH>
                <wp:positionV relativeFrom="paragraph">
                  <wp:posOffset>-1137285</wp:posOffset>
                </wp:positionV>
                <wp:extent cx="1537335" cy="134366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134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D16F3" w14:textId="10C9ACA5" w:rsidR="00B722F4" w:rsidRDefault="00C83CF7" w:rsidP="00B722F4">
                            <w:r w:rsidRPr="000F2DF7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3F0F508" wp14:editId="69A01588">
                                  <wp:extent cx="1120609" cy="1021662"/>
                                  <wp:effectExtent l="0" t="1270" r="0" b="0"/>
                                  <wp:docPr id="92" name="Picture 92" descr="C:\Users\snowdena\Downloads\IMG_78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snowdena\Downloads\IMG_78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61" t="1400" r="-1042" b="-1380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30788" cy="1030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D496" id="Text Box 42" o:spid="_x0000_s1040" type="#_x0000_t202" style="position:absolute;margin-left:385.75pt;margin-top:-89.55pt;width:121.05pt;height:10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" filled="f" stroked="f" strokeweight=".5pt">
                <v:textbox>
                  <w:txbxContent>
                    <w:p w14:paraId="18AD16F3" w14:textId="10C9ACA5" w:rsidR="00B722F4" w:rsidRDefault="00C83CF7" w:rsidP="00B722F4">
                      <w:r w:rsidRPr="000F2DF7"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3F0F508" wp14:editId="69A01588">
                            <wp:extent cx="1120609" cy="1021662"/>
                            <wp:effectExtent l="0" t="1270" r="0" b="0"/>
                            <wp:docPr id="92" name="Picture 92" descr="C:\Users\snowdena\Downloads\IMG_78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snowdena\Downloads\IMG_78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761" t="1400" r="-1042" b="-1380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30788" cy="1030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649" w:rsidRPr="00B722F4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289D8B" wp14:editId="43868355">
                <wp:simplePos x="0" y="0"/>
                <wp:positionH relativeFrom="column">
                  <wp:posOffset>3305810</wp:posOffset>
                </wp:positionH>
                <wp:positionV relativeFrom="paragraph">
                  <wp:posOffset>93980</wp:posOffset>
                </wp:positionV>
                <wp:extent cx="3048000" cy="35306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53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0B2BB" w14:textId="58222D82" w:rsidR="00C83CF7" w:rsidRPr="00C83CF7" w:rsidRDefault="00C83CF7" w:rsidP="00C83CF7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Kim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is in her third year as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administrative assistant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of WGS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She’s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Buckeye who found her way to Kentucky and graduated from Berea College in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19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89 with a degree in Agriculture/Horticulture. </w:t>
                            </w:r>
                          </w:p>
                          <w:p w14:paraId="55D8A85B" w14:textId="77777777" w:rsidR="00B722F4" w:rsidRPr="00C83CF7" w:rsidRDefault="00B722F4" w:rsidP="00B722F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89D8B" id="Text Box 41" o:spid="_x0000_s1041" type="#_x0000_t202" style="position:absolute;margin-left:260.3pt;margin-top:7.4pt;width:240pt;height:27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" filled="f" stroked="f" strokeweight=".5pt">
                <v:textbox>
                  <w:txbxContent>
                    <w:p w14:paraId="6DA0B2BB" w14:textId="58222D82" w:rsidR="00C83CF7" w:rsidRPr="00C83CF7" w:rsidRDefault="00C83CF7" w:rsidP="00C83CF7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Kim 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is in her third year as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the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administrative assistant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of WGS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She’s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a Buckeye who found her way to Kentucky and graduated from Berea College in 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19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89 with a degree in Agriculture/Horticulture. </w:t>
                      </w:r>
                    </w:p>
                    <w:p w14:paraId="55D8A85B" w14:textId="77777777" w:rsidR="00B722F4" w:rsidRPr="00C83CF7" w:rsidRDefault="00B722F4" w:rsidP="00B722F4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 w:rsidRPr="00C83CF7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BC38F9" wp14:editId="428355FC">
                <wp:simplePos x="0" y="0"/>
                <wp:positionH relativeFrom="column">
                  <wp:posOffset>3326130</wp:posOffset>
                </wp:positionH>
                <wp:positionV relativeFrom="paragraph">
                  <wp:posOffset>1296035</wp:posOffset>
                </wp:positionV>
                <wp:extent cx="1703705" cy="31115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F6BEF" w14:textId="7D10133B" w:rsidR="00C83CF7" w:rsidRPr="00B722F4" w:rsidRDefault="00C83CF7" w:rsidP="00C83CF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>Makayla Allison</w:t>
                            </w:r>
                          </w:p>
                          <w:p w14:paraId="215C8A0A" w14:textId="77777777" w:rsidR="00C83CF7" w:rsidRPr="00B722F4" w:rsidRDefault="00C83CF7" w:rsidP="00C83CF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"/>
                                <w:szCs w:val="2"/>
                              </w:rPr>
                            </w:pPr>
                          </w:p>
                          <w:p w14:paraId="76286FC8" w14:textId="20EAB515" w:rsidR="00C83CF7" w:rsidRPr="00A12478" w:rsidRDefault="00C83CF7" w:rsidP="00C83CF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Student programmer</w:t>
                            </w:r>
                          </w:p>
                          <w:p w14:paraId="085536CF" w14:textId="77777777" w:rsidR="00C83CF7" w:rsidRPr="00A12478" w:rsidRDefault="00C83CF7" w:rsidP="00C83CF7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38F9" id="Text Box 50" o:spid="_x0000_s1042" type="#_x0000_t202" style="position:absolute;margin-left:261.9pt;margin-top:102.05pt;width:134.15pt;height:2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" filled="f" stroked="f" strokeweight=".5pt">
                <v:textbox>
                  <w:txbxContent>
                    <w:p w14:paraId="467F6BEF" w14:textId="7D10133B" w:rsidR="00C83CF7" w:rsidRPr="00B722F4" w:rsidRDefault="00C83CF7" w:rsidP="00C83CF7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"/>
                          <w:szCs w:val="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>Makayla Allison</w:t>
                      </w:r>
                    </w:p>
                    <w:p w14:paraId="215C8A0A" w14:textId="77777777" w:rsidR="00C83CF7" w:rsidRPr="00B722F4" w:rsidRDefault="00C83CF7" w:rsidP="00C83CF7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"/>
                          <w:szCs w:val="2"/>
                        </w:rPr>
                      </w:pPr>
                    </w:p>
                    <w:p w14:paraId="76286FC8" w14:textId="20EAB515" w:rsidR="00C83CF7" w:rsidRPr="00A12478" w:rsidRDefault="00C83CF7" w:rsidP="00C83CF7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Student programmer</w:t>
                      </w:r>
                    </w:p>
                    <w:p w14:paraId="085536CF" w14:textId="77777777" w:rsidR="00C83CF7" w:rsidRPr="00A12478" w:rsidRDefault="00C83CF7" w:rsidP="00C83CF7">
                      <w:pPr>
                        <w:rPr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 w:rsidRPr="00C83CF7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6281ED" wp14:editId="66F8E458">
                <wp:simplePos x="0" y="0"/>
                <wp:positionH relativeFrom="column">
                  <wp:posOffset>4918710</wp:posOffset>
                </wp:positionH>
                <wp:positionV relativeFrom="paragraph">
                  <wp:posOffset>1294130</wp:posOffset>
                </wp:positionV>
                <wp:extent cx="1537335" cy="134366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134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8FB07" w14:textId="6CD89AEC" w:rsidR="00C83CF7" w:rsidRDefault="00C83CF7" w:rsidP="00C83CF7">
                            <w:r w:rsidRPr="000F2DF7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BC3017" wp14:editId="18178123">
                                  <wp:extent cx="1033375" cy="1094509"/>
                                  <wp:effectExtent l="0" t="0" r="0" b="0"/>
                                  <wp:docPr id="93" name="Picture 93" descr="C:\Users\snowdena\Downloads\thumbnail_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snowdena\Downloads\thumbnail_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733" t="35234" r="30626" b="492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718" cy="1100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81ED" id="Text Box 52" o:spid="_x0000_s1043" type="#_x0000_t202" style="position:absolute;margin-left:387.3pt;margin-top:101.9pt;width:121.05pt;height:10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" filled="f" stroked="f" strokeweight=".5pt">
                <v:textbox>
                  <w:txbxContent>
                    <w:p w14:paraId="0908FB07" w14:textId="6CD89AEC" w:rsidR="00C83CF7" w:rsidRDefault="00C83CF7" w:rsidP="00C83CF7">
                      <w:r w:rsidRPr="000F2DF7"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BC3017" wp14:editId="18178123">
                            <wp:extent cx="1033375" cy="1094509"/>
                            <wp:effectExtent l="0" t="0" r="0" b="0"/>
                            <wp:docPr id="93" name="Picture 93" descr="C:\Users\snowdena\Downloads\thumbnail_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snowdena\Downloads\thumbnail_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733" t="35234" r="30626" b="492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8718" cy="1100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649" w:rsidRPr="00C83CF7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8DE35" wp14:editId="3A4AC0D8">
                <wp:simplePos x="0" y="0"/>
                <wp:positionH relativeFrom="column">
                  <wp:posOffset>3382530</wp:posOffset>
                </wp:positionH>
                <wp:positionV relativeFrom="paragraph">
                  <wp:posOffset>2512060</wp:posOffset>
                </wp:positionV>
                <wp:extent cx="3048000" cy="35306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53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6CF10" w14:textId="405FBFBE" w:rsidR="00C83CF7" w:rsidRPr="00C83CF7" w:rsidRDefault="00C83CF7" w:rsidP="00C83CF7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Makayla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="00AC5B4B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 senior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majoring in Peace and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ocial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Ju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stice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and minoring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aw,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thics and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ociety.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She is originally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from Columbus, Ohio and joined the WGS team</w:t>
                            </w:r>
                            <w:r w:rsidR="00A56CD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6CD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all 2019</w:t>
                            </w:r>
                            <w:r w:rsidR="00A56CD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After </w:t>
                            </w:r>
                            <w:r w:rsidR="00A56CD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graduation, she aspires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to work with underprivileged students</w:t>
                            </w:r>
                            <w:r w:rsidR="00A56CD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or </w:t>
                            </w:r>
                            <w:r w:rsidR="00894986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A56CD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join </w:t>
                            </w:r>
                            <w:r w:rsidRPr="00C83CF7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Teach for America or the Peace Corps.</w:t>
                            </w:r>
                          </w:p>
                          <w:p w14:paraId="33AE0D13" w14:textId="77777777" w:rsidR="00C83CF7" w:rsidRPr="00C83CF7" w:rsidRDefault="00C83CF7" w:rsidP="00C83CF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DE35" id="Text Box 51" o:spid="_x0000_s1044" type="#_x0000_t202" style="position:absolute;margin-left:266.35pt;margin-top:197.8pt;width:240pt;height:27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" filled="f" stroked="f" strokeweight=".5pt">
                <v:textbox>
                  <w:txbxContent>
                    <w:p w14:paraId="55A6CF10" w14:textId="405FBFBE" w:rsidR="00C83CF7" w:rsidRPr="00C83CF7" w:rsidRDefault="00C83CF7" w:rsidP="00C83CF7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Makayla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is </w:t>
                      </w:r>
                      <w:r w:rsidR="00AC5B4B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 senior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majoring in Peace and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ocial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Ju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stice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and minoring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in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aw,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thics and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ociety.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She is originally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from Columbus, Ohio and joined the WGS team</w:t>
                      </w:r>
                      <w:r w:rsidR="00A56CD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in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56CD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F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all 2019</w:t>
                      </w:r>
                      <w:r w:rsidR="00A56CD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After </w:t>
                      </w:r>
                      <w:r w:rsidR="00A56CD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graduation, she aspires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to work with underprivileged students</w:t>
                      </w:r>
                      <w:r w:rsidR="00A56CD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, or </w:t>
                      </w:r>
                      <w:r w:rsidR="00894986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to </w:t>
                      </w:r>
                      <w:r w:rsidR="00A56CD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join </w:t>
                      </w:r>
                      <w:r w:rsidRPr="00C83CF7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Teach for America or the Peace Corps.</w:t>
                      </w:r>
                    </w:p>
                    <w:p w14:paraId="33AE0D13" w14:textId="77777777" w:rsidR="00C83CF7" w:rsidRPr="00C83CF7" w:rsidRDefault="00C83CF7" w:rsidP="00C83CF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 w:rsidRPr="00461C31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91B085" wp14:editId="034ED326">
                <wp:simplePos x="0" y="0"/>
                <wp:positionH relativeFrom="column">
                  <wp:posOffset>1455940</wp:posOffset>
                </wp:positionH>
                <wp:positionV relativeFrom="paragraph">
                  <wp:posOffset>2254250</wp:posOffset>
                </wp:positionV>
                <wp:extent cx="1353185" cy="12223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122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72900" w14:textId="76EE3153" w:rsidR="00461C31" w:rsidRDefault="00461C31" w:rsidP="00461C31">
                            <w:r w:rsidRPr="00F80223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867C26" wp14:editId="5EECBA1F">
                                  <wp:extent cx="1163955" cy="1454704"/>
                                  <wp:effectExtent l="0" t="0" r="4445" b="6350"/>
                                  <wp:docPr id="94" name="Picture 94" descr="C:\Users\snowdena\Pictures\Camera Roll\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snowdena\Pictures\Camera Roll\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19" t="6335" r="72671" b="551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1454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B085" id="Text Box 28" o:spid="_x0000_s1045" type="#_x0000_t202" style="position:absolute;margin-left:114.65pt;margin-top:177.5pt;width:106.55pt;height:9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" filled="f" stroked="f" strokeweight=".5pt">
                <v:textbox>
                  <w:txbxContent>
                    <w:p w14:paraId="1C472900" w14:textId="76EE3153" w:rsidR="00461C31" w:rsidRDefault="00461C31" w:rsidP="00461C31">
                      <w:r w:rsidRPr="00F80223"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867C26" wp14:editId="5EECBA1F">
                            <wp:extent cx="1163955" cy="1454704"/>
                            <wp:effectExtent l="0" t="0" r="4445" b="6350"/>
                            <wp:docPr id="94" name="Picture 94" descr="C:\Users\snowdena\Pictures\Camera Roll\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snowdena\Pictures\Camera Roll\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19" t="6335" r="72671" b="551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3955" cy="1454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649" w:rsidRPr="00461C31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CABB28" wp14:editId="02071580">
                <wp:simplePos x="0" y="0"/>
                <wp:positionH relativeFrom="column">
                  <wp:posOffset>260985</wp:posOffset>
                </wp:positionH>
                <wp:positionV relativeFrom="paragraph">
                  <wp:posOffset>3462655</wp:posOffset>
                </wp:positionV>
                <wp:extent cx="2600325" cy="3530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53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A0DB4" w14:textId="5EABCB88" w:rsidR="00104559" w:rsidRDefault="00104559" w:rsidP="00104559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455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Dr. Caruthers’ research examines</w:t>
                            </w:r>
                            <w:r w:rsidRPr="0010455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humor, affect, black feminism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0455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queer theory, visual culture, and generational black aesthetics. Some of her analytic musings can be found on The Feminist Wire, Racialicious.com,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and academic journals</w:t>
                            </w:r>
                            <w:r w:rsidRPr="0010455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. She teaches Black Feminist theory.</w:t>
                            </w:r>
                          </w:p>
                          <w:p w14:paraId="4DBAE709" w14:textId="01CB1906" w:rsidR="00104559" w:rsidRPr="00104559" w:rsidRDefault="00104559" w:rsidP="00104559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04559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*Dr. Caruthers is also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Assistant Professor and </w:t>
                            </w:r>
                            <w:r w:rsidRPr="00104559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Chair of AFR</w:t>
                            </w:r>
                            <w:r w:rsidR="008F6649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0490E8" w14:textId="77777777" w:rsidR="00461C31" w:rsidRPr="00104559" w:rsidRDefault="00461C31" w:rsidP="00461C3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BB28" id="Text Box 27" o:spid="_x0000_s1046" type="#_x0000_t202" style="position:absolute;margin-left:20.55pt;margin-top:272.65pt;width:204.75pt;height:27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" filled="f" stroked="f" strokeweight=".5pt">
                <v:textbox>
                  <w:txbxContent>
                    <w:p w14:paraId="18FA0DB4" w14:textId="5EABCB88" w:rsidR="00104559" w:rsidRDefault="00104559" w:rsidP="00104559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10455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Dr. Caruthers’ research examines</w:t>
                      </w:r>
                      <w:r w:rsidRPr="0010455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humor, affect, black feminism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Pr="0010455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queer theory, visual culture, and generational black aesthetics. Some of her analytic musings can be found on The Feminist Wire, Racialicious.com, 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and academic journals</w:t>
                      </w:r>
                      <w:r w:rsidRPr="0010455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. She teaches Black Feminist theory.</w:t>
                      </w:r>
                    </w:p>
                    <w:p w14:paraId="4DBAE709" w14:textId="01CB1906" w:rsidR="00104559" w:rsidRPr="00104559" w:rsidRDefault="00104559" w:rsidP="00104559">
                      <w:pPr>
                        <w:rPr>
                          <w:rFonts w:ascii="Verdana" w:hAnsi="Verdana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 w:rsidRPr="00104559">
                        <w:rPr>
                          <w:rFonts w:ascii="Verdana" w:hAnsi="Verdana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*Dr. Caruthers is also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Assistant Professor and </w:t>
                      </w:r>
                      <w:r w:rsidRPr="00104559">
                        <w:rPr>
                          <w:rFonts w:ascii="Verdana" w:hAnsi="Verdana"/>
                          <w:b/>
                          <w:bCs/>
                          <w:color w:val="002060"/>
                          <w:sz w:val="20"/>
                          <w:szCs w:val="20"/>
                        </w:rPr>
                        <w:t>Chair of AFR</w:t>
                      </w:r>
                      <w:r w:rsidR="008F6649">
                        <w:rPr>
                          <w:rFonts w:ascii="Verdana" w:hAnsi="Verdana"/>
                          <w:b/>
                          <w:bCs/>
                          <w:color w:val="002060"/>
                          <w:sz w:val="20"/>
                          <w:szCs w:val="20"/>
                        </w:rPr>
                        <w:t>.</w:t>
                      </w:r>
                    </w:p>
                    <w:p w14:paraId="400490E8" w14:textId="77777777" w:rsidR="00461C31" w:rsidRPr="00104559" w:rsidRDefault="00461C31" w:rsidP="00461C3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 w:rsidRPr="00461C31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8D01A6" wp14:editId="451A3861">
                <wp:simplePos x="0" y="0"/>
                <wp:positionH relativeFrom="column">
                  <wp:posOffset>128905</wp:posOffset>
                </wp:positionH>
                <wp:positionV relativeFrom="paragraph">
                  <wp:posOffset>2289290</wp:posOffset>
                </wp:positionV>
                <wp:extent cx="1448435" cy="31115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78238" w14:textId="207CF099" w:rsidR="00461C31" w:rsidRPr="00D0249E" w:rsidRDefault="00461C31" w:rsidP="00461C3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>Dr. Jakeya Caruthers</w:t>
                            </w:r>
                          </w:p>
                          <w:p w14:paraId="01DB9748" w14:textId="41195F64" w:rsidR="00461C31" w:rsidRPr="00A12478" w:rsidRDefault="00461C31" w:rsidP="00461C3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Assistant Professor</w:t>
                            </w:r>
                            <w:r w:rsidR="00104559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*</w:t>
                            </w: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475F39" w14:textId="77777777" w:rsidR="00461C31" w:rsidRPr="00A12478" w:rsidRDefault="00461C31" w:rsidP="00461C31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D01A6" id="Text Box 26" o:spid="_x0000_s1047" type="#_x0000_t202" style="position:absolute;margin-left:10.15pt;margin-top:180.25pt;width:114.05pt;height:2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" filled="f" stroked="f" strokeweight=".5pt">
                <v:textbox>
                  <w:txbxContent>
                    <w:p w14:paraId="75C78238" w14:textId="207CF099" w:rsidR="00461C31" w:rsidRPr="00D0249E" w:rsidRDefault="00461C31" w:rsidP="00461C31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>Dr. Jakeya Caruthers</w:t>
                      </w:r>
                    </w:p>
                    <w:p w14:paraId="01DB9748" w14:textId="41195F64" w:rsidR="00461C31" w:rsidRPr="00A12478" w:rsidRDefault="00461C31" w:rsidP="00461C31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12478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Assistant Professor</w:t>
                      </w:r>
                      <w:r w:rsidR="00104559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*</w:t>
                      </w:r>
                      <w:r w:rsidRPr="00A12478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475F39" w14:textId="77777777" w:rsidR="00461C31" w:rsidRPr="00A12478" w:rsidRDefault="00461C31" w:rsidP="00461C31">
                      <w:pPr>
                        <w:rPr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 w:rsidRPr="009B060B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B2EB87" wp14:editId="7DEC4C23">
                <wp:simplePos x="0" y="0"/>
                <wp:positionH relativeFrom="column">
                  <wp:posOffset>240030</wp:posOffset>
                </wp:positionH>
                <wp:positionV relativeFrom="paragraph">
                  <wp:posOffset>268605</wp:posOffset>
                </wp:positionV>
                <wp:extent cx="2600325" cy="3530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53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6D5E9" w14:textId="39CF5E70" w:rsidR="00DF3B2F" w:rsidRPr="005A65EE" w:rsidRDefault="00DF3B2F" w:rsidP="00DF3B2F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Dr.</w:t>
                            </w:r>
                            <w:r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Lee</w:t>
                            </w:r>
                            <w:r w:rsid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’s </w:t>
                            </w:r>
                            <w:r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research </w:t>
                            </w:r>
                            <w:r w:rsidR="005A65EE"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examines</w:t>
                            </w:r>
                            <w:r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 role</w:t>
                            </w:r>
                            <w:r w:rsidR="005A65EE"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that</w:t>
                            </w:r>
                            <w:r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(anti)blackness played in the creation of the wrong body narrative</w:t>
                            </w:r>
                            <w:r w:rsidR="005A65EE"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461C3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continues to play</w:t>
                            </w:r>
                            <w:r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 our </w:t>
                            </w:r>
                            <w:r w:rsidR="00461C31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current</w:t>
                            </w:r>
                            <w:r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understanding of transsexuality and transgender identity.</w:t>
                            </w:r>
                            <w:r w:rsidR="005A65EE"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 addition to teaching Intro</w:t>
                            </w:r>
                            <w:r w:rsid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duction to WGS</w:t>
                            </w:r>
                            <w:r w:rsidR="005A65EE"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360B2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they</w:t>
                            </w:r>
                            <w:r w:rsidR="005A65EE"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teach the Institutionalization of Trans and Queer Studies and</w:t>
                            </w:r>
                            <w:r w:rsid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65EE"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Feminist and Queer Dis/Ability Studies.</w:t>
                            </w:r>
                            <w:r w:rsidRPr="005A65EE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13624B" w14:textId="77777777" w:rsidR="009B060B" w:rsidRPr="00DF3B2F" w:rsidRDefault="009B060B" w:rsidP="009B060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EB87" id="Text Box 18" o:spid="_x0000_s1048" type="#_x0000_t202" style="position:absolute;margin-left:18.9pt;margin-top:21.15pt;width:204.75pt;height:27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" filled="f" stroked="f" strokeweight=".5pt">
                <v:textbox>
                  <w:txbxContent>
                    <w:p w14:paraId="2936D5E9" w14:textId="39CF5E70" w:rsidR="00DF3B2F" w:rsidRPr="005A65EE" w:rsidRDefault="00DF3B2F" w:rsidP="00DF3B2F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Dr.</w:t>
                      </w:r>
                      <w:r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Lee</w:t>
                      </w:r>
                      <w:r w:rsid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’s </w:t>
                      </w:r>
                      <w:r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research </w:t>
                      </w:r>
                      <w:r w:rsidR="005A65EE"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examines</w:t>
                      </w:r>
                      <w:r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the role</w:t>
                      </w:r>
                      <w:r w:rsidR="005A65EE"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that</w:t>
                      </w:r>
                      <w:r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(anti)blackness played in the creation of the wrong body narrative</w:t>
                      </w:r>
                      <w:r w:rsidR="005A65EE"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and </w:t>
                      </w:r>
                      <w:r w:rsidR="00461C3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continues to play</w:t>
                      </w:r>
                      <w:r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in our </w:t>
                      </w:r>
                      <w:r w:rsidR="00461C31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current</w:t>
                      </w:r>
                      <w:r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understanding of transsexuality and transgender identity.</w:t>
                      </w:r>
                      <w:r w:rsidR="005A65EE"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In addition to teaching Intro</w:t>
                      </w:r>
                      <w:r w:rsid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duction to WGS</w:t>
                      </w:r>
                      <w:r w:rsidR="005A65EE"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E360B2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they</w:t>
                      </w:r>
                      <w:r w:rsidR="005A65EE"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teach the Institutionalization of Trans and Queer Studies and</w:t>
                      </w:r>
                      <w:r w:rsid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5A65EE"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Feminist and Queer Dis/Ability Studies.</w:t>
                      </w:r>
                      <w:r w:rsidRPr="005A65EE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13624B" w14:textId="77777777" w:rsidR="009B060B" w:rsidRPr="00DF3B2F" w:rsidRDefault="009B060B" w:rsidP="009B060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 w:rsidRPr="009B060B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6E8613" wp14:editId="12B1A3D8">
                <wp:simplePos x="0" y="0"/>
                <wp:positionH relativeFrom="column">
                  <wp:posOffset>34925</wp:posOffset>
                </wp:positionH>
                <wp:positionV relativeFrom="paragraph">
                  <wp:posOffset>-1080135</wp:posOffset>
                </wp:positionV>
                <wp:extent cx="1537335" cy="31115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11865" w14:textId="77777777" w:rsidR="00461C31" w:rsidRDefault="00461C31" w:rsidP="00461C31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 xml:space="preserve">Dr. </w:t>
                            </w:r>
                          </w:p>
                          <w:p w14:paraId="638469CF" w14:textId="77777777" w:rsidR="00B722F4" w:rsidRDefault="009B060B" w:rsidP="00461C31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</w:pPr>
                            <w:r w:rsidRPr="00D0249E"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 xml:space="preserve">eredith </w:t>
                            </w:r>
                          </w:p>
                          <w:p w14:paraId="71896BC3" w14:textId="5C87DF0A" w:rsidR="009B060B" w:rsidRPr="00D0249E" w:rsidRDefault="009B060B" w:rsidP="00461C31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>Lee</w:t>
                            </w:r>
                            <w:r w:rsidR="00DF3B2F"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CCA6741" w14:textId="77777777" w:rsidR="00B722F4" w:rsidRPr="00B722F4" w:rsidRDefault="00B722F4" w:rsidP="009B060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"/>
                                <w:szCs w:val="2"/>
                              </w:rPr>
                            </w:pPr>
                          </w:p>
                          <w:p w14:paraId="3FF810C6" w14:textId="6D9A8AC4" w:rsidR="009B060B" w:rsidRPr="00A12478" w:rsidRDefault="009B060B" w:rsidP="009B060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12478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Assistant Professor </w:t>
                            </w:r>
                          </w:p>
                          <w:p w14:paraId="2AA85C5D" w14:textId="77777777" w:rsidR="009B060B" w:rsidRPr="00A12478" w:rsidRDefault="009B060B" w:rsidP="009B060B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8613" id="Text Box 17" o:spid="_x0000_s1049" type="#_x0000_t202" style="position:absolute;margin-left:2.75pt;margin-top:-85.05pt;width:121.05pt;height:2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" filled="f" stroked="f" strokeweight=".5pt">
                <v:textbox>
                  <w:txbxContent>
                    <w:p w14:paraId="5AC11865" w14:textId="77777777" w:rsidR="00461C31" w:rsidRDefault="00461C31" w:rsidP="00461C31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 xml:space="preserve">Dr. </w:t>
                      </w:r>
                    </w:p>
                    <w:p w14:paraId="638469CF" w14:textId="77777777" w:rsidR="00B722F4" w:rsidRDefault="009B060B" w:rsidP="00461C31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</w:pPr>
                      <w:r w:rsidRPr="00D0249E"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 xml:space="preserve">eredith </w:t>
                      </w:r>
                    </w:p>
                    <w:p w14:paraId="71896BC3" w14:textId="5C87DF0A" w:rsidR="009B060B" w:rsidRPr="00D0249E" w:rsidRDefault="009B060B" w:rsidP="00461C31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>Lee</w:t>
                      </w:r>
                      <w:r w:rsidR="00DF3B2F"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CCA6741" w14:textId="77777777" w:rsidR="00B722F4" w:rsidRPr="00B722F4" w:rsidRDefault="00B722F4" w:rsidP="009B060B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"/>
                          <w:szCs w:val="2"/>
                        </w:rPr>
                      </w:pPr>
                    </w:p>
                    <w:p w14:paraId="3FF810C6" w14:textId="6D9A8AC4" w:rsidR="009B060B" w:rsidRPr="00A12478" w:rsidRDefault="009B060B" w:rsidP="009B060B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12478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Assistant Professor </w:t>
                      </w:r>
                    </w:p>
                    <w:p w14:paraId="2AA85C5D" w14:textId="77777777" w:rsidR="009B060B" w:rsidRPr="00A12478" w:rsidRDefault="009B060B" w:rsidP="009B060B">
                      <w:pPr>
                        <w:rPr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64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4A252F" wp14:editId="43E753CF">
                <wp:simplePos x="0" y="0"/>
                <wp:positionH relativeFrom="column">
                  <wp:posOffset>1385455</wp:posOffset>
                </wp:positionH>
                <wp:positionV relativeFrom="paragraph">
                  <wp:posOffset>-1068705</wp:posOffset>
                </wp:positionV>
                <wp:extent cx="1353185" cy="132969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1329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A803D" w14:textId="07CC0CE0" w:rsidR="005A65EE" w:rsidRDefault="005A65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A6FF" wp14:editId="5477BF1A">
                                  <wp:extent cx="1690172" cy="1522646"/>
                                  <wp:effectExtent l="0" t="0" r="0" b="1905"/>
                                  <wp:docPr id="70" name="Picture 70" descr="Dr. Meredith L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r. Meredith L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66" r="7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666" cy="1549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252F" id="Text Box 21" o:spid="_x0000_s1050" type="#_x0000_t202" style="position:absolute;margin-left:109.1pt;margin-top:-84.15pt;width:106.55pt;height:10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" filled="f" stroked="f" strokeweight=".5pt">
                <v:textbox>
                  <w:txbxContent>
                    <w:p w14:paraId="49EA803D" w14:textId="07CC0CE0" w:rsidR="005A65EE" w:rsidRDefault="005A65EE">
                      <w:r>
                        <w:rPr>
                          <w:noProof/>
                        </w:rPr>
                        <w:drawing>
                          <wp:inline distT="0" distB="0" distL="0" distR="0" wp14:anchorId="3A16A6FF" wp14:editId="5477BF1A">
                            <wp:extent cx="1690172" cy="1522646"/>
                            <wp:effectExtent l="0" t="0" r="0" b="1905"/>
                            <wp:docPr id="70" name="Picture 70" descr="Dr. Meredith L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r. Meredith L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66" r="7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9666" cy="1549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649" w:rsidRPr="003649BC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D977D9" wp14:editId="1C870AD6">
                <wp:simplePos x="0" y="0"/>
                <wp:positionH relativeFrom="column">
                  <wp:posOffset>6738620</wp:posOffset>
                </wp:positionH>
                <wp:positionV relativeFrom="paragraph">
                  <wp:posOffset>93980</wp:posOffset>
                </wp:positionV>
                <wp:extent cx="2951018" cy="4211782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018" cy="4211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BEA0C" w14:textId="38BEC116" w:rsidR="00AC5B4B" w:rsidRPr="008F6649" w:rsidRDefault="00AC5B4B" w:rsidP="00AC5B4B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Aku is a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enior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majoring in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Sociology. </w:t>
                            </w:r>
                            <w:r w:rsidR="008F6649"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She is originally from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Atlanta, G</w:t>
                            </w:r>
                            <w:r w:rsidR="008F6649"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eorgia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but </w:t>
                            </w:r>
                            <w:r w:rsidR="008F6649"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is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also half Nigerian and Ghanaian</w:t>
                            </w:r>
                            <w:r w:rsidR="008F6649"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Aku joined the WGS team in Spring 2020. After graduation, she aspires to work as a youth 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outreach coordinator back home in G</w:t>
                            </w:r>
                            <w:r w:rsidR="008F6649"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eorgia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, and later</w:t>
                            </w:r>
                            <w:r w:rsidR="008F6649"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to pursue a master’s degree </w:t>
                            </w:r>
                            <w:r w:rsidRPr="008F6649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in public policy and administration.</w:t>
                            </w:r>
                          </w:p>
                          <w:p w14:paraId="0FA30F8D" w14:textId="77777777" w:rsidR="003649BC" w:rsidRPr="00C83CF7" w:rsidRDefault="003649BC" w:rsidP="003649B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77D9" id="Text Box 67" o:spid="_x0000_s1051" type="#_x0000_t202" style="position:absolute;margin-left:530.6pt;margin-top:7.4pt;width:232.35pt;height:331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" filled="f" stroked="f" strokeweight=".5pt">
                <v:textbox>
                  <w:txbxContent>
                    <w:p w14:paraId="1A5BEA0C" w14:textId="38BEC116" w:rsidR="00AC5B4B" w:rsidRPr="008F6649" w:rsidRDefault="00AC5B4B" w:rsidP="00AC5B4B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Aku is a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enior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majoring in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Sociology. </w:t>
                      </w:r>
                      <w:r w:rsidR="008F6649"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She is originally from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Atlanta, G</w:t>
                      </w:r>
                      <w:r w:rsidR="008F6649"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eorgia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, but </w:t>
                      </w:r>
                      <w:r w:rsidR="008F6649"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is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also half Nigerian and Ghanaian</w:t>
                      </w:r>
                      <w:r w:rsidR="008F6649"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. Aku joined the WGS team in Spring 2020. After graduation, she aspires to work as a youth 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outreach coordinator back home in G</w:t>
                      </w:r>
                      <w:r w:rsidR="008F6649"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eorgia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, and later</w:t>
                      </w:r>
                      <w:r w:rsidR="008F6649"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, to pursue a master’s degree </w:t>
                      </w:r>
                      <w:r w:rsidRPr="008F6649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in public policy and administration.</w:t>
                      </w:r>
                    </w:p>
                    <w:p w14:paraId="0FA30F8D" w14:textId="77777777" w:rsidR="003649BC" w:rsidRPr="00C83CF7" w:rsidRDefault="003649BC" w:rsidP="003649B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9BC" w:rsidRPr="003649BC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0231CA" wp14:editId="0A052D8F">
                <wp:simplePos x="0" y="0"/>
                <wp:positionH relativeFrom="column">
                  <wp:posOffset>6590030</wp:posOffset>
                </wp:positionH>
                <wp:positionV relativeFrom="paragraph">
                  <wp:posOffset>-1120775</wp:posOffset>
                </wp:positionV>
                <wp:extent cx="1703705" cy="31115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CFADA" w14:textId="77777777" w:rsidR="003649BC" w:rsidRDefault="003649BC" w:rsidP="003649B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 xml:space="preserve">Aku </w:t>
                            </w:r>
                          </w:p>
                          <w:p w14:paraId="164A1267" w14:textId="21EB2EBE" w:rsidR="003649BC" w:rsidRPr="00B722F4" w:rsidRDefault="003649BC" w:rsidP="003649B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92278F" w:themeColor="accent1"/>
                                <w:sz w:val="28"/>
                                <w:szCs w:val="28"/>
                              </w:rPr>
                              <w:t>Fiagbeto</w:t>
                            </w:r>
                          </w:p>
                          <w:p w14:paraId="32B0C0FA" w14:textId="77777777" w:rsidR="003649BC" w:rsidRPr="00B722F4" w:rsidRDefault="003649BC" w:rsidP="003649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"/>
                                <w:szCs w:val="2"/>
                              </w:rPr>
                            </w:pPr>
                          </w:p>
                          <w:p w14:paraId="41E7FC34" w14:textId="77777777" w:rsidR="003649BC" w:rsidRPr="00A12478" w:rsidRDefault="003649BC" w:rsidP="003649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Student programmer</w:t>
                            </w:r>
                          </w:p>
                          <w:p w14:paraId="7BC3385E" w14:textId="77777777" w:rsidR="003649BC" w:rsidRPr="00A12478" w:rsidRDefault="003649BC" w:rsidP="003649BC">
                            <w:pPr>
                              <w:rPr>
                                <w:color w:val="0020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31CA" id="Text Box 66" o:spid="_x0000_s1052" type="#_x0000_t202" style="position:absolute;margin-left:518.9pt;margin-top:-88.25pt;width:134.15pt;height:2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" filled="f" stroked="f" strokeweight=".5pt">
                <v:textbox>
                  <w:txbxContent>
                    <w:p w14:paraId="566CFADA" w14:textId="77777777" w:rsidR="003649BC" w:rsidRDefault="003649BC" w:rsidP="003649B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 xml:space="preserve">Aku </w:t>
                      </w:r>
                    </w:p>
                    <w:p w14:paraId="164A1267" w14:textId="21EB2EBE" w:rsidR="003649BC" w:rsidRPr="00B722F4" w:rsidRDefault="003649BC" w:rsidP="003649B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"/>
                          <w:szCs w:val="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92278F" w:themeColor="accent1"/>
                          <w:sz w:val="28"/>
                          <w:szCs w:val="28"/>
                        </w:rPr>
                        <w:t>Fiagbeto</w:t>
                      </w:r>
                    </w:p>
                    <w:p w14:paraId="32B0C0FA" w14:textId="77777777" w:rsidR="003649BC" w:rsidRPr="00B722F4" w:rsidRDefault="003649BC" w:rsidP="003649BC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"/>
                          <w:szCs w:val="2"/>
                        </w:rPr>
                      </w:pPr>
                    </w:p>
                    <w:p w14:paraId="41E7FC34" w14:textId="77777777" w:rsidR="003649BC" w:rsidRPr="00A12478" w:rsidRDefault="003649BC" w:rsidP="003649BC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Student programmer</w:t>
                      </w:r>
                    </w:p>
                    <w:p w14:paraId="7BC3385E" w14:textId="77777777" w:rsidR="003649BC" w:rsidRPr="00A12478" w:rsidRDefault="003649BC" w:rsidP="003649BC">
                      <w:pPr>
                        <w:rPr>
                          <w:color w:val="0020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9BC" w:rsidRPr="003649BC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A5B5E6" wp14:editId="62A02227">
                <wp:simplePos x="0" y="0"/>
                <wp:positionH relativeFrom="column">
                  <wp:posOffset>8182725</wp:posOffset>
                </wp:positionH>
                <wp:positionV relativeFrom="paragraph">
                  <wp:posOffset>-1122045</wp:posOffset>
                </wp:positionV>
                <wp:extent cx="1537335" cy="134366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335" cy="134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83BEE" w14:textId="42575D1D" w:rsidR="003649BC" w:rsidRDefault="003649BC" w:rsidP="003649BC">
                            <w:r w:rsidRPr="000F2DF7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9BEAE4" wp14:editId="009F400D">
                                  <wp:extent cx="1011382" cy="1011382"/>
                                  <wp:effectExtent l="0" t="0" r="5080" b="5080"/>
                                  <wp:docPr id="69" name="Picture 69" descr="C:\Users\snowdena\Downloads\thumbnail_IMG_20180817_165538_1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snowdena\Downloads\thumbnail_IMG_20180817_165538_1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261" cy="1020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B5E6" id="Text Box 68" o:spid="_x0000_s1053" type="#_x0000_t202" style="position:absolute;margin-left:644.3pt;margin-top:-88.35pt;width:121.05pt;height:10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" filled="f" stroked="f" strokeweight=".5pt">
                <v:textbox>
                  <w:txbxContent>
                    <w:p w14:paraId="7D983BEE" w14:textId="42575D1D" w:rsidR="003649BC" w:rsidRDefault="003649BC" w:rsidP="003649BC">
                      <w:r w:rsidRPr="000F2DF7"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C9BEAE4" wp14:editId="009F400D">
                            <wp:extent cx="1011382" cy="1011382"/>
                            <wp:effectExtent l="0" t="0" r="5080" b="5080"/>
                            <wp:docPr id="69" name="Picture 69" descr="C:\Users\snowdena\Downloads\thumbnail_IMG_20180817_165538_1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snowdena\Downloads\thumbnail_IMG_20180817_165538_1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261" cy="1020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F51BE" w:rsidRPr="00180323" w:rsidSect="0035526D">
      <w:headerReference w:type="default" r:id="rId17"/>
      <w:headerReference w:type="first" r:id="rId18"/>
      <w:type w:val="continuous"/>
      <w:pgSz w:w="15840" w:h="12240" w:orient="landscape" w:code="1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06479" w14:textId="77777777" w:rsidR="00FC4B97" w:rsidRDefault="00FC4B97" w:rsidP="00180323">
      <w:pPr>
        <w:spacing w:after="0"/>
      </w:pPr>
      <w:r>
        <w:separator/>
      </w:r>
    </w:p>
  </w:endnote>
  <w:endnote w:type="continuationSeparator" w:id="0">
    <w:p w14:paraId="39A4D034" w14:textId="77777777" w:rsidR="00FC4B97" w:rsidRDefault="00FC4B97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221AB" w14:textId="77777777" w:rsidR="00FC4B97" w:rsidRDefault="00FC4B97" w:rsidP="00180323">
      <w:pPr>
        <w:spacing w:after="0"/>
      </w:pPr>
      <w:r>
        <w:separator/>
      </w:r>
    </w:p>
  </w:footnote>
  <w:footnote w:type="continuationSeparator" w:id="0">
    <w:p w14:paraId="7E0DB35F" w14:textId="77777777" w:rsidR="00FC4B97" w:rsidRDefault="00FC4B97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62A70" w14:textId="77777777" w:rsidR="00180323" w:rsidRDefault="003D4A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4D2971" wp14:editId="1B3BAA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191500" cy="4648200"/>
              <wp:effectExtent l="0" t="0" r="0" b="0"/>
              <wp:wrapNone/>
              <wp:docPr id="11" name="Rectangle 11" descr="Shape used for layou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0" cy="46482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E025A1C" id="Rectangle 11" o:spid="_x0000_s1026" alt="Shape used for layout" style="position:absolute;margin-left:0;margin-top:0;width:645pt;height:366pt;z-index:2516613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RXZlbnQgU2VyaWVz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gtMDUtMjVUMDY6MzE6NDkrMDg6MDA8L3htcDpN&#10;ZXRhZGF0YURhdGU+CiAgICAgICAgIDx4bXA6TW9kaWZ5RGF0ZT4yMDE4LTA1LTI0VDIyOjMxOjUw&#10;WjwveG1wOk1vZGlmeURhdGU+CiAgICAgICAgIDx4bXA6Q3JlYXRlRGF0ZT4yMDE4LTA1LTI1VDA2&#10;OjMxOjQ5KzA4OjAwPC94bXA6Q3JlYXRlRGF0ZT4KICAgICAgICAgPHhtcDpDcmVhdG9yVG9vbD5B&#10;ZG9iZSBJbGx1c3RyYXRvciBDUzY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0NDwveG1wR0ltZzpoZWlnaHQ+CiAgICAgICAgICAgICAgICAgIDx4bXBHSW1nOmZvcm1h&#10;dD5KUEVHPC94bXBHSW1nOmZvcm1hdD4KICAgICAgICAgICAgICAgICAgPHhtcEdJbWc6aW1hZ2U+&#10;LzlqLzRBQVFTa1pKUmdBQkFnRUFTQUJJQUFELzdRQXNVR2h2ZEc5emFHOXdJRE11TUFBNFFrbE5B&#10;KzBBQUFBQUFCQUFTQUFBQUFFQSYjeEE7QVFCSU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M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OUZGNTg3ODc4RDVGRTgxMUI2ODdBRUNBNDhCQUU4&#10;MTM8L3htcE1NOkluc3RhbmNlSUQ+CiAgICAgICAgIDx4bXBNTTpEb2N1bWVudElEPnhtcC5kaWQ6&#10;OUZGNTg3ODc4RDVGRTgxMUI2ODdBRUNBNDhCQUU4MT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piZmY4M2MzMS1hNDY2LTRmYTUtOWU5NS04N2JjZDc0MDY4YmE8&#10;L3N0UmVmOmluc3RhbmNlSUQ+CiAgICAgICAgICAgIDxzdFJlZjpkb2N1bWVudElEPnhtcC5kaWQ6&#10;RkFDMUY3RjQzRTVCRTgxMTg5MzVFRjY4RjQ1QUQyN0Y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2QzFGN0Y0M0U1&#10;QkU4MTE4OTM1RUY2OEY0NUFEMjdGPC9zdEV2dDppbnN0YW5jZUlEPgogICAgICAgICAgICAgICAg&#10;ICA8c3RFdnQ6d2hlbj4yMDE4LTA1LTE5VDE2OjMwOjU5KzA4OjAwPC9zdEV2dDp3aGVuPgogICAg&#10;ICAgICAgICAgICAgICA8c3RFdnQ6c29mdHdhcmVBZ2VudD5BZG9iZSBJbGx1c3RyYXRvciBDUzY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5RkY1ODc4NzhENUZFODExQjY4N0FFQ0E0OEJBRTgx&#10;Mzwvc3RFdnQ6aW5zdGFuY2VJRD4KICAgICAgICAgICAgICAgICAgPHN0RXZ0OndoZW4+MjAxOC0w&#10;NS0yNVQwNjozMTo0OSswODowMDwvc3RFdnQ6d2hlbj4KICAgICAgICAgICAgICAgICAgPHN0RXZ0&#10;OnNvZnR3YXJlQWdlbnQ+QWRvYmUgSWxsdXN0cmF0b3IgQ1M2IChXaW5kb3dzK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" stroked="f" strokeweight="1pt">
              <v:fill r:id="rId2" o:title="Shape used for layout" recolor="t" rotate="t" type="frame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CEC19" w14:textId="77777777" w:rsidR="00180323" w:rsidRDefault="003D4A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00DBB5" wp14:editId="4AF98E2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Rectangle 2" descr="Shape used for layou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F5EBA2E" id="Rectangle 2" o:spid="_x0000_s1026" alt="Shape used for layout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V2ZW50IFNlcmll&#10;cz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4LTA1LTI1VDA2OjMxOjQ5KzA4OjAw&#10;PC94bXA6TWV0YWRhdGFEYXRlPgogICAgICAgICA8eG1wOk1vZGlmeURhdGU+MjAxOC0wNS0yNFQy&#10;MjozMTo1MFo8L3htcDpNb2RpZnlEYXRlPgogICAgICAgICA8eG1wOkNyZWF0ZURhdGU+MjAxOC0w&#10;NS0yNVQwNjozMTo0OSswODowMDwveG1wOkNyZWF0ZURhdGU+CiAgICAgICAgIDx4bXA6Q3JlYXRv&#10;clRvb2w+QWRvYmUgSWxsdXN0cmF0b3IgQ1M2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D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TE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lGRjU4Nzg3OEQ1RkU4MTFCNjg3QUVD&#10;QTQ4QkFFODEzPC94bXBNTTpJbnN0YW5jZUlEPgogICAgICAgICA8eG1wTU06RG9jdW1lbnRJRD54&#10;bXAuZGlkOjlGRjU4Nzg3OEQ1RkU4MTFCNjg3QUVDQTQ4QkFFODEz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YmZmODNjMzEtYTQ2Ni00ZmE1LTllOTUtODdiY2Q3&#10;NDA2OGJhPC9zdFJlZjppbnN0YW5jZUlEPgogICAgICAgICAgICA8c3RSZWY6ZG9jdW1lbnRJRD54&#10;bXAuZGlkOkZBQzFGN0Y0M0U1QkU4MTE4OTM1RUY2OEY0NUFEMjdG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GNkMx&#10;RjdGNDNFNUJFODExODkzNUVGNjhGNDVBRDI3Rjwvc3RFdnQ6aW5zdGFuY2VJRD4KICAgICAgICAg&#10;ICAgICAgICAgPHN0RXZ0OndoZW4+MjAxOC0wNS0xOVQxNjozMDo1OSswOD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OUZGNTg3ODc4RDVGRTgxMUI2ODdBRUNB&#10;NDhCQUU4MTM8L3N0RXZ0Omluc3RhbmNlSUQ+CiAgICAgICAgICAgICAgICAgIDxzdEV2dDp3aGVu&#10;PjIwMTgtMDUtMjVUMDY6MzE6NDkrMDg6MDA8L3N0RXZ0OndoZW4+CiAgICAgICAgICAgICAgICAg&#10;IDxzdEV2dDpzb2Z0d2FyZUFnZW50PkFkb2JlIElsbHVzdHJhdG9yIENTNiAoV2luZG93cyk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" stroked="f" strokeweight="1pt">
              <v:fill r:id="rId2" o:title="Shape used for layout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9B57D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186"/>
    <w:rsid w:val="00001E17"/>
    <w:rsid w:val="00087B6C"/>
    <w:rsid w:val="000A4C25"/>
    <w:rsid w:val="000B189B"/>
    <w:rsid w:val="000E42D9"/>
    <w:rsid w:val="00104559"/>
    <w:rsid w:val="001335C6"/>
    <w:rsid w:val="00172036"/>
    <w:rsid w:val="00180323"/>
    <w:rsid w:val="0019157C"/>
    <w:rsid w:val="00193B15"/>
    <w:rsid w:val="001C1648"/>
    <w:rsid w:val="001E6818"/>
    <w:rsid w:val="00202BB7"/>
    <w:rsid w:val="002457F5"/>
    <w:rsid w:val="00250EB3"/>
    <w:rsid w:val="002A771D"/>
    <w:rsid w:val="002C6DA2"/>
    <w:rsid w:val="002C7C07"/>
    <w:rsid w:val="00300B32"/>
    <w:rsid w:val="0035526D"/>
    <w:rsid w:val="003613DA"/>
    <w:rsid w:val="003649BC"/>
    <w:rsid w:val="003C300F"/>
    <w:rsid w:val="003D08C5"/>
    <w:rsid w:val="003D4ABD"/>
    <w:rsid w:val="00402E5B"/>
    <w:rsid w:val="00461C31"/>
    <w:rsid w:val="00473DD2"/>
    <w:rsid w:val="00473E6D"/>
    <w:rsid w:val="00476D80"/>
    <w:rsid w:val="004D2F0E"/>
    <w:rsid w:val="004D566C"/>
    <w:rsid w:val="00503D4F"/>
    <w:rsid w:val="00515A72"/>
    <w:rsid w:val="00523855"/>
    <w:rsid w:val="005527E2"/>
    <w:rsid w:val="005702F0"/>
    <w:rsid w:val="005A65EE"/>
    <w:rsid w:val="005B7230"/>
    <w:rsid w:val="005D4796"/>
    <w:rsid w:val="00622FAB"/>
    <w:rsid w:val="00640655"/>
    <w:rsid w:val="006A307A"/>
    <w:rsid w:val="006B04B2"/>
    <w:rsid w:val="006D5270"/>
    <w:rsid w:val="006D6186"/>
    <w:rsid w:val="006E39F3"/>
    <w:rsid w:val="006F51BE"/>
    <w:rsid w:val="00703EA8"/>
    <w:rsid w:val="00722CA6"/>
    <w:rsid w:val="0073338A"/>
    <w:rsid w:val="0073357A"/>
    <w:rsid w:val="00764D91"/>
    <w:rsid w:val="007F549E"/>
    <w:rsid w:val="00805BD9"/>
    <w:rsid w:val="00832DCA"/>
    <w:rsid w:val="00833F9A"/>
    <w:rsid w:val="0083691C"/>
    <w:rsid w:val="00843AD5"/>
    <w:rsid w:val="008701B3"/>
    <w:rsid w:val="00870F80"/>
    <w:rsid w:val="00884888"/>
    <w:rsid w:val="00894986"/>
    <w:rsid w:val="008A67F7"/>
    <w:rsid w:val="008B37EA"/>
    <w:rsid w:val="008B442F"/>
    <w:rsid w:val="008E5CAD"/>
    <w:rsid w:val="008F6649"/>
    <w:rsid w:val="009118A4"/>
    <w:rsid w:val="00926AF2"/>
    <w:rsid w:val="00946E3C"/>
    <w:rsid w:val="009B060B"/>
    <w:rsid w:val="009D4FC2"/>
    <w:rsid w:val="00A00BFF"/>
    <w:rsid w:val="00A12478"/>
    <w:rsid w:val="00A56CDC"/>
    <w:rsid w:val="00A770E7"/>
    <w:rsid w:val="00AC5B4B"/>
    <w:rsid w:val="00AE5C09"/>
    <w:rsid w:val="00B05CA9"/>
    <w:rsid w:val="00B251F8"/>
    <w:rsid w:val="00B32908"/>
    <w:rsid w:val="00B65472"/>
    <w:rsid w:val="00B722F4"/>
    <w:rsid w:val="00B75C3D"/>
    <w:rsid w:val="00B92B80"/>
    <w:rsid w:val="00BC3FC8"/>
    <w:rsid w:val="00BE0C26"/>
    <w:rsid w:val="00C0145D"/>
    <w:rsid w:val="00C42279"/>
    <w:rsid w:val="00C83CF7"/>
    <w:rsid w:val="00CA09D9"/>
    <w:rsid w:val="00CC4B37"/>
    <w:rsid w:val="00CD20FB"/>
    <w:rsid w:val="00CF3B20"/>
    <w:rsid w:val="00D0249E"/>
    <w:rsid w:val="00D14569"/>
    <w:rsid w:val="00D436E3"/>
    <w:rsid w:val="00DE69A8"/>
    <w:rsid w:val="00DF3B2F"/>
    <w:rsid w:val="00E06D38"/>
    <w:rsid w:val="00E360B2"/>
    <w:rsid w:val="00E514DD"/>
    <w:rsid w:val="00E55CD2"/>
    <w:rsid w:val="00E56AFD"/>
    <w:rsid w:val="00E637B1"/>
    <w:rsid w:val="00E67B68"/>
    <w:rsid w:val="00E77933"/>
    <w:rsid w:val="00E84247"/>
    <w:rsid w:val="00E8525A"/>
    <w:rsid w:val="00E95935"/>
    <w:rsid w:val="00EA558A"/>
    <w:rsid w:val="00EB1C95"/>
    <w:rsid w:val="00EB5FDD"/>
    <w:rsid w:val="00ED14B1"/>
    <w:rsid w:val="00EE543D"/>
    <w:rsid w:val="00EF23C9"/>
    <w:rsid w:val="00EF680C"/>
    <w:rsid w:val="00F4527F"/>
    <w:rsid w:val="00FC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E60CC"/>
  <w15:chartTrackingRefBased/>
  <w15:docId w15:val="{CC198BBA-09CF-4564-B316-6BD5D4D4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18"/>
        <w:szCs w:val="18"/>
        <w:lang w:val="en-AU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26D"/>
    <w:rPr>
      <w:color w:val="FFFFFF" w:themeColor="background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C09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caps/>
      <w:color w:val="665EB8" w:themeColor="accent4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E5C09"/>
    <w:pPr>
      <w:jc w:val="center"/>
      <w:outlineLvl w:val="1"/>
    </w:pPr>
    <w:rPr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C42279"/>
    <w:pPr>
      <w:jc w:val="left"/>
      <w:outlineLvl w:val="2"/>
    </w:pPr>
    <w:rPr>
      <w:color w:val="FFFFFF" w:themeColor="background1"/>
      <w:sz w:val="40"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C42279"/>
    <w:pPr>
      <w:spacing w:after="120"/>
      <w:outlineLvl w:val="3"/>
    </w:pPr>
    <w:rPr>
      <w:iCs/>
      <w:color w:val="665EB8" w:themeColor="accent4"/>
      <w:sz w:val="18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Heading6">
    <w:name w:val="heading 6"/>
    <w:basedOn w:val="Heading5"/>
    <w:next w:val="Indent"/>
    <w:link w:val="Heading6Char"/>
    <w:uiPriority w:val="9"/>
    <w:qFormat/>
    <w:rsid w:val="00B65472"/>
    <w:pPr>
      <w:numPr>
        <w:numId w:val="3"/>
      </w:numPr>
      <w:spacing w:after="120"/>
      <w:outlineLvl w:val="5"/>
    </w:pPr>
    <w:rPr>
      <w:color w:val="665EB8" w:themeColor="accent4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2"/>
    <w:qFormat/>
    <w:rsid w:val="003C300F"/>
    <w:pPr>
      <w:spacing w:after="240"/>
      <w:contextualSpacing/>
    </w:pPr>
    <w:rPr>
      <w:rFonts w:asciiTheme="majorHAnsi" w:eastAsiaTheme="majorEastAsia" w:hAnsiTheme="majorHAnsi" w:cstheme="majorBidi"/>
      <w:b/>
      <w:caps/>
      <w:color w:val="92278F" w:themeColor="accent1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2"/>
    <w:rsid w:val="00202BB7"/>
    <w:rPr>
      <w:rFonts w:asciiTheme="majorHAnsi" w:eastAsiaTheme="majorEastAsia" w:hAnsiTheme="majorHAnsi" w:cstheme="majorBidi"/>
      <w:b/>
      <w:caps/>
      <w:color w:val="92278F" w:themeColor="accent1"/>
      <w:kern w:val="28"/>
      <w:sz w:val="7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E5C09"/>
    <w:rPr>
      <w:rFonts w:asciiTheme="majorHAnsi" w:eastAsiaTheme="majorEastAsia" w:hAnsiTheme="majorHAnsi" w:cstheme="majorBidi"/>
      <w:caps/>
      <w:color w:val="665EB8" w:themeColor="accent4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5C09"/>
    <w:rPr>
      <w:rFonts w:asciiTheme="majorHAnsi" w:eastAsiaTheme="majorEastAsia" w:hAnsiTheme="majorHAnsi" w:cstheme="majorBidi"/>
      <w:caps/>
      <w:color w:val="665EB8" w:themeColor="accent4"/>
      <w:sz w:val="32"/>
      <w:szCs w:val="26"/>
    </w:rPr>
  </w:style>
  <w:style w:type="paragraph" w:styleId="Quote">
    <w:name w:val="Quote"/>
    <w:basedOn w:val="Normal"/>
    <w:next w:val="Normal"/>
    <w:link w:val="QuoteChar"/>
    <w:uiPriority w:val="15"/>
    <w:qFormat/>
    <w:rsid w:val="0035526D"/>
    <w:pPr>
      <w:spacing w:before="480" w:after="360"/>
      <w:ind w:left="734"/>
    </w:pPr>
    <w:rPr>
      <w:b/>
      <w:iCs/>
      <w:color w:val="755DD9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rsid w:val="0035526D"/>
    <w:rPr>
      <w:b/>
      <w:iCs/>
      <w:color w:val="755DD9" w:themeColor="accent3"/>
      <w:sz w:val="60"/>
      <w:lang w:val="en-US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946E3C"/>
    <w:pPr>
      <w:spacing w:after="800"/>
      <w:contextualSpacing/>
      <w:jc w:val="center"/>
    </w:pPr>
  </w:style>
  <w:style w:type="character" w:styleId="Hyperlink">
    <w:name w:val="Hyperlink"/>
    <w:basedOn w:val="DefaultParagraphFont"/>
    <w:uiPriority w:val="99"/>
    <w:semiHidden/>
    <w:rsid w:val="00946E3C"/>
    <w:rPr>
      <w:color w:val="0066FF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202BB7"/>
    <w:rPr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Source">
    <w:name w:val="Source"/>
    <w:basedOn w:val="Normal"/>
    <w:link w:val="SourceChar"/>
    <w:uiPriority w:val="15"/>
    <w:qFormat/>
    <w:rsid w:val="003D08C5"/>
    <w:pPr>
      <w:jc w:val="right"/>
    </w:pPr>
    <w:rPr>
      <w:color w:val="755DD9" w:themeColor="accent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42279"/>
    <w:rPr>
      <w:rFonts w:asciiTheme="majorHAnsi" w:eastAsiaTheme="majorEastAsia" w:hAnsiTheme="majorHAnsi" w:cstheme="majorBidi"/>
      <w:caps/>
      <w:color w:val="FFFFFF" w:themeColor="background1"/>
      <w:sz w:val="40"/>
      <w:szCs w:val="24"/>
    </w:rPr>
  </w:style>
  <w:style w:type="character" w:customStyle="1" w:styleId="SourceChar">
    <w:name w:val="Source Char"/>
    <w:basedOn w:val="DefaultParagraphFont"/>
    <w:link w:val="Source"/>
    <w:uiPriority w:val="15"/>
    <w:rsid w:val="00202BB7"/>
    <w:rPr>
      <w:color w:val="755DD9" w:themeColor="accent3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42279"/>
    <w:rPr>
      <w:rFonts w:asciiTheme="majorHAnsi" w:eastAsiaTheme="majorEastAsia" w:hAnsiTheme="majorHAnsi" w:cstheme="majorBidi"/>
      <w:iCs/>
      <w:caps/>
      <w:color w:val="665EB8" w:themeColor="accent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7F549E"/>
    <w:rPr>
      <w:rFonts w:asciiTheme="majorHAnsi" w:eastAsiaTheme="majorEastAsia" w:hAnsiTheme="majorHAnsi" w:cstheme="majorBidi"/>
      <w:iCs/>
      <w:caps/>
      <w:color w:val="665EB8" w:themeColor="accent4"/>
      <w:sz w:val="24"/>
      <w:szCs w:val="24"/>
    </w:rPr>
  </w:style>
  <w:style w:type="paragraph" w:customStyle="1" w:styleId="Indent">
    <w:name w:val="Indent"/>
    <w:basedOn w:val="Normal"/>
    <w:link w:val="IndentChar"/>
    <w:uiPriority w:val="15"/>
    <w:qFormat/>
    <w:rsid w:val="00B65472"/>
    <w:pPr>
      <w:ind w:left="357"/>
    </w:pPr>
  </w:style>
  <w:style w:type="character" w:customStyle="1" w:styleId="IndentChar">
    <w:name w:val="Indent Char"/>
    <w:basedOn w:val="DefaultParagraphFont"/>
    <w:link w:val="Indent"/>
    <w:uiPriority w:val="15"/>
    <w:rsid w:val="00202BB7"/>
    <w:rPr>
      <w:color w:val="FFFFFF" w:themeColor="background1"/>
    </w:rPr>
  </w:style>
  <w:style w:type="character" w:styleId="FootnoteReference">
    <w:name w:val="footnote reference"/>
    <w:uiPriority w:val="99"/>
    <w:unhideWhenUsed/>
    <w:rsid w:val="00CD20F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CD20FB"/>
    <w:pPr>
      <w:spacing w:after="0"/>
    </w:pPr>
    <w:rPr>
      <w:rFonts w:cstheme="minorBidi"/>
      <w:color w:val="auto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D20FB"/>
    <w:rPr>
      <w:rFonts w:cstheme="minorBidi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852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3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iagbetoa\AppData\Roaming\Microsoft\Templates\Vivid%20shapes%20event%20brochure%20.dotx" TargetMode="Externa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B7EFC3-0FA6-4E49-B085-51B39F3599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C40D94-09E7-476B-8F44-2BF0D5B996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C:\Users\fiagbetoa\AppData\Roaming\Microsoft\Templates\Vivid shapes event brochure .dotx</Template>
  <TotalTime>0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Berea College</dc:creator>
  <cp:keywords/>
  <dc:description/>
  <cp:lastModifiedBy>M.Shadee Malaklou</cp:lastModifiedBy>
  <cp:revision>2</cp:revision>
  <dcterms:created xsi:type="dcterms:W3CDTF">2020-02-01T19:23:00Z</dcterms:created>
  <dcterms:modified xsi:type="dcterms:W3CDTF">2020-02-01T19:23:00Z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